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F497D" w:themeColor="text2"/>
  <w:body>
    <w:p w:rsidR="00951EA5" w:rsidRDefault="00951EA5" w:rsidP="00F03328">
      <w:pPr>
        <w:rPr>
          <w:rFonts w:cs="Angsana New"/>
          <w:noProof/>
          <w:cs/>
          <w:lang w:eastAsia="en-US" w:bidi="th-TH"/>
        </w:rPr>
      </w:pPr>
    </w:p>
    <w:p w:rsidR="0024346E" w:rsidRDefault="004140FB" w:rsidP="0024346E">
      <w:pPr>
        <w:rPr>
          <w:lang w:bidi="th-TH"/>
        </w:rPr>
      </w:pPr>
      <w:r>
        <w:rPr>
          <w:noProof/>
        </w:rPr>
        <w:pict>
          <v:shape id="_x0000_s1612" type="#_x0000_t75" style="position:absolute;margin-left:-80.3pt;margin-top:452.5pt;width:283.95pt;height:190.95pt;z-index:-250396672;mso-position-horizontal-relative:text;mso-position-vertical-relative:text;mso-width-relative:page;mso-height-relative:page">
            <v:imagedata r:id="rId9" o:title="280098354_418090116988300_7483873936569121261_n"/>
          </v:shape>
        </w:pict>
      </w:r>
      <w:r>
        <w:rPr>
          <w:noProof/>
        </w:rPr>
        <w:pict>
          <v:shape id="_x0000_s1611" type="#_x0000_t75" style="position:absolute;margin-left:211.5pt;margin-top:452.5pt;width:287pt;height:190.95pt;z-index:-250398720;mso-position-horizontal-relative:text;mso-position-vertical-relative:text;mso-width-relative:page;mso-height-relative:page">
            <v:imagedata r:id="rId10" o:title="280045958_418090056988306_7136748115499895272_n"/>
          </v:shape>
        </w:pict>
      </w:r>
      <w:r>
        <w:rPr>
          <w:noProof/>
        </w:rPr>
        <w:pict>
          <v:shape id="_x0000_s1614" type="#_x0000_t75" style="position:absolute;margin-left:211.5pt;margin-top:229.25pt;width:287pt;height:214.65pt;z-index:-250392576;mso-position-horizontal-relative:text;mso-position-vertical-relative:text;mso-width-relative:page;mso-height-relative:page">
            <v:imagedata r:id="rId11" o:title="279964315_418090103654968_3313250788177103471_n"/>
          </v:shape>
        </w:pict>
      </w:r>
      <w:r>
        <w:rPr>
          <w:noProof/>
        </w:rPr>
        <w:pict>
          <v:shape id="_x0000_s1613" type="#_x0000_t75" style="position:absolute;margin-left:-80.3pt;margin-top:229.25pt;width:286.5pt;height:214.3pt;z-index:-250394624;mso-position-horizontal-relative:text;mso-position-vertical-relative:text;mso-width-relative:page;mso-height-relative:page">
            <v:imagedata r:id="rId12" o:title="280117935_418090066988305_5692328728833772678_n"/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7ABD1AB5">
          <v:shapetype id="_x0000_t202" coordsize="21600,21600" o:spt="202" path="m,l,21600r21600,l21600,xe">
            <v:stroke joinstyle="miter"/>
            <v:path gradientshapeok="t" o:connecttype="rect"/>
          </v:shapetype>
          <v:shape id="_x0000_s1296" type="#_x0000_t202" style="position:absolute;margin-left:-67.55pt;margin-top:109.35pt;width:554.5pt;height:109.2pt;z-index:252055552;mso-position-horizontal-relative:text;mso-position-vertical-relative:text;mso-width-relative:margin;mso-height-relative:margin" fillcolor="white [3201]" strokecolor="#9bbb59 [3206]" strokeweight="5pt">
            <v:stroke linestyle="thickThin"/>
            <v:shadow color="#868686"/>
            <v:textbox style="mso-next-textbox:#_x0000_s1296">
              <w:txbxContent>
                <w:p w:rsidR="00390285" w:rsidRPr="00120FA7" w:rsidRDefault="0009238D" w:rsidP="00855C4A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09238D">
                    <w:rPr>
                      <w:rFonts w:ascii="TH SarabunIT๙" w:hAnsi="TH SarabunIT๙" w:cs="TH SarabunIT๙"/>
                      <w:color w:val="1D2129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วันที่ 5 พฤษภาคม 2565 เวลา 09.00 น. เทศบาลตำบลก้อ นายอุดม เชียงยศ นายกเทศมนตรีตำบลก้อ เป็นประธานเปิดโครงการกิจกรรมเผยแพร่งานวิชาการเด็กปฐมวัย พิธีมอบวุฒิบัตรผู้สำเร็จการศึกษาแหลักสูตรการศึกษาปฐมวัย ประจำปีการศึกษา พ.ศ. 2564 ณ ห้องประชุมเทศบาลตำบลก้อ</w:t>
                  </w:r>
                </w:p>
              </w:txbxContent>
            </v:textbox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43B68B23">
          <v:shape id="_x0000_s1404" type="#_x0000_t202" style="position:absolute;margin-left:9.7pt;margin-top:168.95pt;width:300.4pt;height:36.25pt;z-index:252399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4" inset="0,0,0,0">
              <w:txbxContent>
                <w:p w:rsidR="00390285" w:rsidRPr="0001503F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 w:rsidR="00F93C76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</w:t>
                  </w:r>
                  <w:r w:rsidR="006D5406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 w:rsidR="00F93C76"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rPr>
          <w:rFonts w:cs="Angsana New"/>
          <w:i/>
          <w:iCs/>
          <w:noProof/>
          <w:lang w:eastAsia="en-US" w:bidi="th-TH"/>
        </w:rPr>
        <w:pict w14:anchorId="4D04A172">
          <v:shape id="Text Box 12" o:spid="_x0000_s1134" type="#_x0000_t202" style="position:absolute;margin-left:7.15pt;margin-top:171.5pt;width:300.4pt;height:36.25pt;z-index:2517176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Text Box 12" inset="0,0,0,0">
              <w:txbxContent>
                <w:p w:rsidR="00390285" w:rsidRPr="00715318" w:rsidRDefault="00390285" w:rsidP="00220CB0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i/>
          <w:iCs/>
          <w:noProof/>
          <w:lang w:eastAsia="en-US" w:bidi="th-TH"/>
        </w:rPr>
        <w:pict w14:anchorId="45B26330">
          <v:shape id="_x0000_s1303" type="#_x0000_t202" style="position:absolute;margin-left:444.65pt;margin-top:664.55pt;width:42.3pt;height:51.9pt;z-index:2520709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3">
              <w:txbxContent>
                <w:p w:rsidR="00390285" w:rsidRPr="00464AC4" w:rsidRDefault="00390285" w:rsidP="00464AC4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 w:rsidRPr="00464AC4">
                    <w:rPr>
                      <w:rFonts w:ascii="TH SarabunIT๙" w:hAnsi="TH SarabunIT๙" w:cs="TH SarabunIT๙"/>
                      <w:sz w:val="96"/>
                      <w:szCs w:val="96"/>
                    </w:rPr>
                    <w:t>1</w:t>
                  </w:r>
                </w:p>
              </w:txbxContent>
            </v:textbox>
          </v:shape>
        </w:pict>
      </w:r>
      <w:r>
        <w:rPr>
          <w:i/>
          <w:iCs/>
          <w:noProof/>
          <w:lang w:eastAsia="en-US" w:bidi="th-TH"/>
        </w:rPr>
        <w:pict w14:anchorId="6793FAEE">
          <v:shape id="Text Box 1867" o:spid="_x0000_s1029" type="#_x0000_t202" style="position:absolute;margin-left:435.15pt;margin-top:80.85pt;width:132.55pt;height:27.7pt;z-index:2516787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" filled="f" stroked="f">
            <v:textbox style="mso-next-textbox:#Text Box 1867;mso-fit-shape-to-text:t" inset="0,0,0,0">
              <w:txbxContent>
                <w:p w:rsidR="00390285" w:rsidRPr="00AB45AC" w:rsidRDefault="00390285">
                  <w:pPr>
                    <w:pStyle w:val="VolumeandIssue"/>
                    <w:jc w:val="right"/>
                    <w:rPr>
                      <w:rFonts w:ascii="TH SarabunIT๙" w:hAnsi="TH SarabunIT๙" w:cs="TH SarabunIT๙"/>
                      <w:b w:val="0"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</w:p>
              </w:txbxContent>
            </v:textbox>
            <w10:wrap anchorx="page" anchory="page"/>
          </v:shape>
        </w:pict>
      </w:r>
      <w:r w:rsidR="00A8229B" w:rsidRPr="009E604E">
        <w:rPr>
          <w:rFonts w:cs="Angsana New"/>
          <w:i/>
          <w:iCs/>
          <w:cs/>
          <w:lang w:bidi="th-TH"/>
        </w:rPr>
        <w:t xml:space="preserve"> </w:t>
      </w:r>
      <w:r w:rsidR="00A44858" w:rsidRPr="009E604E">
        <w:rPr>
          <w:rFonts w:cs="Angsana New"/>
          <w:i/>
          <w:iCs/>
          <w:cs/>
          <w:lang w:bidi="th-TH"/>
        </w:rPr>
        <w:br w:type="page"/>
      </w:r>
      <w:r w:rsidR="00CE6516">
        <w:rPr>
          <w:rFonts w:cs="Angsana New"/>
          <w:noProof/>
          <w:cs/>
          <w:lang w:eastAsia="en-US" w:bidi="th-TH"/>
        </w:rPr>
        <w:lastRenderedPageBreak/>
        <w:t>–</w:t>
      </w:r>
      <w:r w:rsidR="00F03328">
        <w:rPr>
          <w:rFonts w:cs="Angsana New"/>
          <w:noProof/>
          <w:cs/>
          <w:lang w:eastAsia="en-US" w:bidi="th-TH"/>
        </w:rPr>
        <w:t xml:space="preserve">    </w:t>
      </w:r>
      <w:r w:rsidR="003E36D4">
        <w:rPr>
          <w:rFonts w:cs="Angsana New"/>
          <w:noProof/>
          <w:cs/>
          <w:lang w:eastAsia="en-US" w:bidi="th-TH"/>
        </w:rPr>
        <w:t xml:space="preserve">   </w:t>
      </w:r>
    </w:p>
    <w:p w:rsidR="0024346E" w:rsidRDefault="004140FB">
      <w:pPr>
        <w:rPr>
          <w:lang w:bidi="th-TH"/>
        </w:rPr>
      </w:pPr>
      <w:r>
        <w:rPr>
          <w:noProof/>
        </w:rPr>
        <w:pict>
          <v:shape id="_x0000_s1615" type="#_x0000_t75" style="position:absolute;margin-left:219.95pt;margin-top:445.7pt;width:264.5pt;height:196.55pt;z-index:-250390528;mso-position-horizontal-relative:text;mso-position-vertical-relative:text;mso-width-relative:page;mso-height-relative:page">
            <v:imagedata r:id="rId13" o:title="279927325_418690193594959_7198171293470716383_n"/>
          </v:shape>
        </w:pict>
      </w:r>
      <w:r>
        <w:rPr>
          <w:noProof/>
        </w:rPr>
        <w:pict>
          <v:shape id="_x0000_s1617" type="#_x0000_t75" style="position:absolute;margin-left:-70.05pt;margin-top:443.45pt;width:276.25pt;height:198.8pt;z-index:-250386432;mso-position-horizontal-relative:text;mso-position-vertical-relative:text;mso-width-relative:page;mso-height-relative:page">
            <v:imagedata r:id="rId14" o:title="279948258_418690113594967_510230487887384213_n"/>
          </v:shape>
        </w:pict>
      </w:r>
      <w:r>
        <w:rPr>
          <w:noProof/>
        </w:rPr>
        <w:pict>
          <v:shape id="_x0000_s1618" type="#_x0000_t75" style="position:absolute;margin-left:-75pt;margin-top:99.95pt;width:281.2pt;height:181.3pt;z-index:-250384384;mso-position-horizontal-relative:text;mso-position-vertical-relative:text;mso-width-relative:page;mso-height-relative:page">
            <v:imagedata r:id="rId15" o:title="280130551_418690123594966_4587661537385871931_n"/>
          </v:shape>
        </w:pict>
      </w:r>
      <w:r>
        <w:rPr>
          <w:noProof/>
        </w:rPr>
        <w:pict>
          <v:shape id="_x0000_s1616" type="#_x0000_t75" style="position:absolute;margin-left:219.65pt;margin-top:99.95pt;width:269.55pt;height:181.65pt;z-index:-250388480;mso-position-horizontal-relative:text;mso-position-vertical-relative:text;mso-width-relative:page;mso-height-relative:page">
            <v:imagedata r:id="rId16" o:title="280061927_418690226928289_4822723259823783865_n"/>
          </v:shape>
        </w:pict>
      </w:r>
      <w:r>
        <w:rPr>
          <w:noProof/>
          <w:lang w:eastAsia="en-US" w:bidi="th-TH"/>
        </w:rPr>
        <w:pict w14:anchorId="4DBD3856">
          <v:shape id="_x0000_s1301" type="#_x0000_t202" style="position:absolute;margin-left:-70.05pt;margin-top:291.45pt;width:554.5pt;height:141.75pt;z-index:252067840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01">
              <w:txbxContent>
                <w:p w:rsidR="00390285" w:rsidRPr="0009238D" w:rsidRDefault="0009238D" w:rsidP="000C0B48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09238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22-27 เมษายน 2565 เวลา 09.00-12.00 น. งานจัดเก็บและพัฒนารายได้ กองคลัง เทศบาลตำบลก้อ ได้รับมอบหมายจาก นายอุดม  เชียงยศ นายกเทศมนตรีตำบลก้อ ให้ลงพื้นที่ออกหน่วยบริการนอกสถานที่ ตามโครงการจัดเก็บภาษีเคลื่อนที่และประชาสัมพันธ์การชำระภาษี เพื่อเพิ่มประสิทธิภาพการจัดเก็บรายได้ของเทศบาลตำบลก้อ ประจำปี พ.ศ.2565 เพื่อเป็นการอำนวยความสะดวกแก่ประชาชนในการชำระภาษี ในเขตพื้นที่ตำบลก้อ ตามพระราชบัญญัติภาษีที่ดินและสิ่งปลูกสร้าง พ.ศ.2562 ณ ศาลาเอนกประสงค์ประจำหมู่บ้าน หมู่ที่ 1-4 ตำบลก้อ อำเภอลี้ จังหวัดลำพูน (ขอขอบคุณข้อมูลจาก</w:t>
                  </w:r>
                  <w:r w:rsidRPr="0009238D">
                    <w:rPr>
                      <w:rFonts w:ascii="MS Gothic" w:eastAsia="MS Gothic" w:hAnsi="MS Gothic" w:cs="MS Gothic" w:hint="eastAsia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：</w:t>
                  </w:r>
                  <w:r w:rsidRPr="0009238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กองคลัง : เทศบาลตำบลก้อ)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4F2A97FA">
          <v:shape id="_x0000_s1406" type="#_x0000_t202" style="position:absolute;margin-left:9.25pt;margin-top:168.85pt;width:300.4pt;height:36.25pt;z-index:252401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6" inset="0,0,0,0">
              <w:txbxContent>
                <w:p w:rsidR="00F93C76" w:rsidRPr="0001503F" w:rsidRDefault="00F93C76" w:rsidP="00F93C76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ประจำเดือน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พฤษภาคม</w:t>
                  </w:r>
                  <w:r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25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64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 xml:space="preserve">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ฉบับที่ </w:t>
                  </w:r>
                  <w:r>
                    <w:rPr>
                      <w:rFonts w:ascii="TH SarabunIT๙" w:hAnsi="TH SarabunIT๙" w:cs="TH SarabunIT๙" w:hint="cs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  <w:t>5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 xml:space="preserve"> ครั้งที่ </w:t>
                  </w:r>
                  <w:r w:rsidRPr="00715318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lang w:val="en-US"/>
                    </w:rPr>
                    <w:t>1</w:t>
                  </w:r>
                </w:p>
                <w:p w:rsidR="00390285" w:rsidRPr="00F93C76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rFonts w:cs="Angsana New"/>
          <w:noProof/>
          <w:lang w:eastAsia="en-US" w:bidi="th-TH"/>
        </w:rPr>
        <w:pict w14:anchorId="301541EA">
          <v:shape id="_x0000_s1338" type="#_x0000_t202" style="position:absolute;margin-left:9.55pt;margin-top:169.9pt;width:300.4pt;height:36.25pt;z-index:252142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38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3A8E7DA8">
          <v:shape id="_x0000_s1305" type="#_x0000_t202" style="position:absolute;margin-left:446.9pt;margin-top:665.35pt;width:42.3pt;height:51.9pt;z-index:2520729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5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2</w:t>
                  </w:r>
                </w:p>
              </w:txbxContent>
            </v:textbox>
          </v:shape>
        </w:pict>
      </w:r>
      <w:r w:rsidR="0024346E">
        <w:rPr>
          <w:rFonts w:cs="Angsana New"/>
          <w:cs/>
          <w:lang w:bidi="th-TH"/>
        </w:rPr>
        <w:br w:type="page"/>
      </w:r>
    </w:p>
    <w:p w:rsidR="00464AC4" w:rsidRDefault="004140FB">
      <w:pPr>
        <w:rPr>
          <w:lang w:bidi="th-TH"/>
        </w:rPr>
      </w:pPr>
      <w:r>
        <w:rPr>
          <w:noProof/>
        </w:rPr>
        <w:lastRenderedPageBreak/>
        <w:pict>
          <v:shape id="_x0000_s1622" type="#_x0000_t75" style="position:absolute;margin-left:202.55pt;margin-top:448.35pt;width:284pt;height:199.85pt;z-index:-250376192;mso-position-horizontal-relative:text;mso-position-vertical-relative:text;mso-width-relative:page;mso-height-relative:page">
            <v:imagedata r:id="rId17" o:title="280492786_421844069946238_2697608728479475131_n"/>
          </v:shape>
        </w:pict>
      </w:r>
      <w:r>
        <w:rPr>
          <w:noProof/>
        </w:rPr>
        <w:pict>
          <v:shape id="_x0000_s1621" type="#_x0000_t75" style="position:absolute;margin-left:-77.1pt;margin-top:448.35pt;width:270.45pt;height:199.85pt;z-index:-250378240;mso-position-horizontal-relative:text;mso-position-vertical-relative:text;mso-width-relative:page;mso-height-relative:page">
            <v:imagedata r:id="rId18" o:title="280431685_421844183279560_6350441420029345581_n"/>
          </v:shape>
        </w:pict>
      </w:r>
      <w:r>
        <w:rPr>
          <w:noProof/>
        </w:rPr>
        <w:pict>
          <v:shape id="_x0000_s1620" type="#_x0000_t75" style="position:absolute;margin-left:202.55pt;margin-top:244.25pt;width:287.3pt;height:191.15pt;z-index:-250380288;mso-position-horizontal-relative:text;mso-position-vertical-relative:text;mso-width-relative:page;mso-height-relative:page">
            <v:imagedata r:id="rId19" o:title="280517892_421844076612904_4105928344958563380_n"/>
          </v:shape>
        </w:pict>
      </w:r>
      <w:r>
        <w:rPr>
          <w:noProof/>
        </w:rPr>
        <w:pict>
          <v:shape id="_x0000_s1619" type="#_x0000_t75" style="position:absolute;margin-left:-77.1pt;margin-top:244.1pt;width:270.45pt;height:191.3pt;z-index:-250382336;mso-position-horizontal-relative:text;mso-position-vertical-relative:text;mso-width-relative:page;mso-height-relative:page">
            <v:imagedata r:id="rId20" o:title="280535144_421844103279568_4119684650668139620_n"/>
          </v:shape>
        </w:pict>
      </w:r>
      <w:r>
        <w:rPr>
          <w:noProof/>
          <w:lang w:eastAsia="en-US" w:bidi="th-TH"/>
        </w:rPr>
        <w:pict w14:anchorId="373D89A0">
          <v:shape id="_x0000_s1306" type="#_x0000_t202" style="position:absolute;margin-left:-67.95pt;margin-top:121.9pt;width:554.5pt;height:113.65pt;z-index:252073984;mso-position-horizontal-relative:text;mso-position-vertical-relative:text;mso-width-relative:margin;mso-height-relative:margin" fillcolor="white [3201]" strokecolor="#4bacc6 [3208]" strokeweight="2.5pt">
            <v:shadow color="#868686"/>
            <v:textbox style="mso-next-textbox:#_x0000_s1306">
              <w:txbxContent>
                <w:p w:rsidR="00390285" w:rsidRPr="00E4135B" w:rsidRDefault="0009238D" w:rsidP="0009238D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8"/>
                      <w:szCs w:val="48"/>
                      <w:cs/>
                      <w:lang w:bidi="th-TH"/>
                    </w:rPr>
                  </w:pPr>
                  <w:r w:rsidRPr="0009238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10 พฤษภาคม 2565 เวลา 09.00 น. เทศบาลตำบลก้อ นายอุดม เชียงยศ นายกเทศมนตรีตำบลก้อ มอบหมายให้</w:t>
                  </w:r>
                  <w:proofErr w:type="spellStart"/>
                  <w:r w:rsidRPr="0009238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นางลภัสรดา</w:t>
                  </w:r>
                  <w:proofErr w:type="spellEnd"/>
                  <w:r w:rsidRPr="0009238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ดงคำฟู</w:t>
                  </w:r>
                  <w:r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lang w:bidi="th-TH"/>
                    </w:rPr>
                    <w:t xml:space="preserve"> </w:t>
                  </w:r>
                  <w:r w:rsidRPr="0009238D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ผู้อำนวยการกองกองยุทธศาสตร์และงบประมาณ พนักงานเทศบาลตำบลก้อและประชาชนตำบลก้อ เข้าร่วมประชุมให้คำแนะนำโดยโครงการหลวงบ้านห้วยต้ม ให้แก่เกษตรกรตำบลก้อที่สนใจจะปลูกพริกเม็กซิกัน  และพืชอื่นๆ ณ เทศบาลตำบลก้อ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4ED5876E">
          <v:shape id="_x0000_s1400" type="#_x0000_t202" style="position:absolute;margin-left:7.95pt;margin-top:168.85pt;width:300.4pt;height:36.25pt;z-index:25239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0" inset="0,0,0,0">
              <w:txbxContent>
                <w:p w:rsidR="00390285" w:rsidRPr="00F93C76" w:rsidRDefault="006D5406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70B97720">
          <v:shape id="_x0000_s1340" type="#_x0000_t202" style="position:absolute;margin-left:7.95pt;margin-top:169.9pt;width:300.4pt;height:36.25pt;z-index:252143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0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161C039C">
          <v:shape id="_x0000_s1304" type="#_x0000_t202" style="position:absolute;margin-left:446.5pt;margin-top:678.9pt;width:42.3pt;height:51.9pt;z-index:25207193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4">
              <w:txbxContent>
                <w:p w:rsidR="00390285" w:rsidRPr="00464AC4" w:rsidRDefault="00390285" w:rsidP="003C03A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3</w:t>
                  </w:r>
                </w:p>
              </w:txbxContent>
            </v:textbox>
          </v:shape>
        </w:pict>
      </w:r>
      <w:r w:rsidR="00464AC4">
        <w:rPr>
          <w:rFonts w:cs="Angsana New"/>
          <w:cs/>
          <w:lang w:bidi="th-TH"/>
        </w:rPr>
        <w:br w:type="page"/>
      </w:r>
      <w:r w:rsidR="00266622">
        <w:rPr>
          <w:rFonts w:cs="Angsana New"/>
          <w:cs/>
          <w:lang w:bidi="th-TH"/>
        </w:rPr>
        <w:lastRenderedPageBreak/>
        <w:t xml:space="preserve">       </w:t>
      </w:r>
    </w:p>
    <w:p w:rsidR="003C03AC" w:rsidRDefault="004140FB">
      <w:pPr>
        <w:rPr>
          <w:lang w:bidi="th-TH"/>
        </w:rPr>
      </w:pPr>
      <w:r>
        <w:rPr>
          <w:noProof/>
        </w:rPr>
        <w:pict>
          <v:shape id="_x0000_s1623" type="#_x0000_t75" style="position:absolute;margin-left:207.8pt;margin-top:466.1pt;width:281.8pt;height:187.45pt;z-index:-250374144;mso-position-horizontal-relative:text;mso-position-vertical-relative:text;mso-width-relative:page;mso-height-relative:page">
            <v:imagedata r:id="rId21" o:title="280361487_423070016490310_3004712154705174150_n"/>
          </v:shape>
        </w:pict>
      </w:r>
      <w:r>
        <w:rPr>
          <w:noProof/>
        </w:rPr>
        <w:pict>
          <v:shape id="_x0000_s1625" type="#_x0000_t75" style="position:absolute;margin-left:-82.05pt;margin-top:466.1pt;width:280.05pt;height:187.6pt;z-index:-250370048;mso-position-horizontal-relative:text;mso-position-vertical-relative:text;mso-width-relative:page;mso-height-relative:page">
            <v:imagedata r:id="rId22" o:title="280899425_423069953156983_5621758424896950537_n"/>
          </v:shape>
        </w:pict>
      </w:r>
      <w:r>
        <w:rPr>
          <w:noProof/>
        </w:rPr>
        <w:pict>
          <v:shape id="_x0000_s1624" type="#_x0000_t75" style="position:absolute;margin-left:207.8pt;margin-top:256.9pt;width:281.8pt;height:199.95pt;z-index:-250372096;mso-position-horizontal-relative:text;mso-position-vertical-relative:text;mso-width-relative:page;mso-height-relative:page">
            <v:imagedata r:id="rId23" o:title="280705581_423070003156978_666072129166601365_n"/>
          </v:shape>
        </w:pict>
      </w:r>
      <w:r>
        <w:rPr>
          <w:noProof/>
        </w:rPr>
        <w:pict>
          <v:shape id="_x0000_s1626" type="#_x0000_t75" style="position:absolute;margin-left:-82.05pt;margin-top:256.9pt;width:280.05pt;height:199.85pt;z-index:-250368000;mso-position-horizontal-relative:text;mso-position-vertical-relative:text;mso-width-relative:page;mso-height-relative:page">
            <v:imagedata r:id="rId24" o:title="280663818_423070119823633_214975604980714239_n"/>
          </v:shape>
        </w:pict>
      </w:r>
      <w:r>
        <w:rPr>
          <w:noProof/>
          <w:lang w:eastAsia="en-US" w:bidi="th-TH"/>
        </w:rPr>
        <w:pict w14:anchorId="7B7100E8">
          <v:shape id="_x0000_s1315" type="#_x0000_t202" style="position:absolute;margin-left:-64.9pt;margin-top:114.25pt;width:554.5pt;height:133.6pt;z-index:252087296;mso-position-horizontal-relative:text;mso-position-vertical-relative:text;mso-width-relative:margin;mso-height-relative:margin" fillcolor="white [3201]" strokecolor="#8064a2 [3207]" strokeweight="5pt">
            <v:stroke linestyle="thickThin"/>
            <v:shadow color="#868686"/>
            <v:textbox style="mso-next-textbox:#_x0000_s1315">
              <w:txbxContent>
                <w:p w:rsidR="00390285" w:rsidRPr="00881931" w:rsidRDefault="00A85C25" w:rsidP="00855C4A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  <w:lang w:bidi="th-TH"/>
                    </w:rPr>
                  </w:pPr>
                  <w:r w:rsidRPr="00A85C25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19 เมษายน 2565 เวลา 09.00 น. เทศบาลตำบลก้อ นายอุดม เชียงยศ นายกเทศมนตรีตำบลก้อ เข้าร่วมโครงการเพิ่มทักษะด้านอาชีพแก่นักเรียนที่ไม่ได้เรียนต่อ หลังจบการศึกษาภาคบังคับและกางส่งเสริมการประกอบอาชีพ ให้คนพิการ/ผู้ดูแลคนพิการ ตามมาตรา 35 พร้อมจุดจำหน่ายผลิตภัณฑ์วิสาหกิจชุมชน โดยมีนาย</w:t>
                  </w:r>
                  <w:proofErr w:type="spellStart"/>
                  <w:r w:rsidRPr="00A85C25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วรยุทธ</w:t>
                  </w:r>
                  <w:proofErr w:type="spellEnd"/>
                  <w:r w:rsidRPr="00A85C25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เนาวรัตน์ ผู้ว่าราชการจังหวัดลำพูน เป็นประธานเปิดโครงการฯ ณ บ้านก้อหนอง หมู่ที่ 2 ตำบลก้อ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393CBA4B">
          <v:shape id="_x0000_s1307" type="#_x0000_t202" style="position:absolute;margin-left:447.3pt;margin-top:664.6pt;width:42.3pt;height:51.9pt;z-index:2520791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7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69C3AC61">
          <v:shape id="_x0000_s1402" type="#_x0000_t202" style="position:absolute;margin-left:7.95pt;margin-top:168.85pt;width:300.4pt;height:36.25pt;z-index:252397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402" inset="0,0,0,0">
              <w:txbxContent>
                <w:p w:rsidR="00390285" w:rsidRPr="00F93C76" w:rsidRDefault="006D5406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12B8FCFA">
          <v:shape id="_x0000_s1341" type="#_x0000_t202" style="position:absolute;margin-left:7.95pt;margin-top:169.9pt;width:300.4pt;height:36.25pt;z-index:252144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1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 w:rsidR="003C03AC">
        <w:rPr>
          <w:rFonts w:cs="Angsana New"/>
          <w:cs/>
          <w:lang w:bidi="th-TH"/>
        </w:rPr>
        <w:br w:type="page"/>
      </w:r>
    </w:p>
    <w:p w:rsidR="00465010" w:rsidRPr="00DB2A1E" w:rsidRDefault="004140FB">
      <w:pPr>
        <w:rPr>
          <w:rFonts w:cstheme="minorBidi"/>
          <w:cs/>
          <w:lang w:bidi="th-TH"/>
        </w:rPr>
      </w:pPr>
      <w:r>
        <w:rPr>
          <w:noProof/>
        </w:rPr>
        <w:lastRenderedPageBreak/>
        <w:pict>
          <v:shape id="_x0000_s1628" type="#_x0000_t75" style="position:absolute;margin-left:214.65pt;margin-top:325.95pt;width:275.35pt;height:183.2pt;z-index:-250363904;mso-position-horizontal-relative:text;mso-position-vertical-relative:text;mso-width-relative:page;mso-height-relative:page">
            <v:imagedata r:id="rId25" o:title="280726422_423235289807116_9109558888307380330_n"/>
          </v:shape>
        </w:pict>
      </w:r>
      <w:r>
        <w:rPr>
          <w:noProof/>
        </w:rPr>
        <w:pict>
          <v:shape id="_x0000_s1630" type="#_x0000_t75" style="position:absolute;margin-left:-75.35pt;margin-top:324pt;width:278.3pt;height:185.15pt;z-index:-250359808;mso-position-horizontal-relative:text;mso-position-vertical-relative:text;mso-width-relative:page;mso-height-relative:page">
            <v:imagedata r:id="rId26" o:title="280870020_423235619807083_4218301988182255657_n"/>
          </v:shape>
        </w:pict>
      </w:r>
      <w:r>
        <w:rPr>
          <w:noProof/>
        </w:rPr>
        <w:pict>
          <v:shape id="_x0000_s1629" type="#_x0000_t75" style="position:absolute;margin-left:-75.5pt;margin-top:126pt;width:278.45pt;height:185.3pt;z-index:-250361856;mso-position-horizontal-relative:text;mso-position-vertical-relative:text;mso-width-relative:page;mso-height-relative:page">
            <v:imagedata r:id="rId27" o:title="280829804_423235319807113_6903730293606155892_n"/>
          </v:shape>
        </w:pict>
      </w:r>
      <w:r>
        <w:rPr>
          <w:noProof/>
        </w:rPr>
        <w:pict>
          <v:shape id="_x0000_s1627" type="#_x0000_t75" style="position:absolute;margin-left:214.65pt;margin-top:126pt;width:275.4pt;height:183.25pt;z-index:-250365952;mso-position-horizontal-relative:text;mso-position-vertical-relative:text;mso-width-relative:page;mso-height-relative:page">
            <v:imagedata r:id="rId28" o:title="280718196_423235299807115_7871204398136310475_n"/>
          </v:shape>
        </w:pict>
      </w:r>
      <w:r>
        <w:rPr>
          <w:noProof/>
          <w:lang w:eastAsia="en-US" w:bidi="th-TH"/>
        </w:rPr>
        <w:pict w14:anchorId="5DCDC056">
          <v:shape id="_x0000_s1316" type="#_x0000_t202" style="position:absolute;margin-left:-69.4pt;margin-top:522pt;width:554.5pt;height:136.4pt;z-index:252096512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16">
              <w:txbxContent>
                <w:p w:rsidR="00390285" w:rsidRPr="00A85C25" w:rsidRDefault="00A85C25" w:rsidP="002F49D1">
                  <w:pPr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rtl/>
                      <w:cs/>
                      <w:lang w:bidi="th-TH"/>
                    </w:rPr>
                  </w:pPr>
                  <w:r w:rsidRPr="00A85C2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วันที่ 12 พฤษภาคม 2565 เวลา 14.00 น. เทศบาลตำบลก้อ นายอุดม เชียงยศ นายกเทศมนตรีตำบลก้อ สมาชิกสภาเทศบาลตำบลก้อ พนักงานเทศบาลตำบลก้อและกลุ่มวิสาหกิจชุมชนในตำบลก้อ ร่วมต้อนรับนายอนุสรณ์ วงศ์</w:t>
                  </w:r>
                  <w:proofErr w:type="spellStart"/>
                  <w:r w:rsidRPr="00A85C2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>วรรณ</w:t>
                  </w:r>
                  <w:proofErr w:type="spellEnd"/>
                  <w:r w:rsidRPr="00A85C25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cs/>
                      <w:lang w:eastAsia="en-US" w:bidi="th-TH"/>
                    </w:rPr>
                    <w:t xml:space="preserve"> นายกองค์การบริหารส่วนจังหวัดลำพูน และนายรังสรรค์ มณีรัตน์ สมาชิกสภาผู้แทนราษฎรจังหวัดลำพูน เขต 2 พร้อมคณะลงพื้นที่ตำบลก้อ  เพื่อทำการตรวจเยี่ยมและติดตามโครงการส่งเสริมอนุรักษ์พลังงานและพลังงานทดแทนเศรษฐกิจฐานราก ระบบอบแห้งพลังงานแสงอาทิตย์ และระบบสูบน้ำพลังงานแสงอาทิตย์ประจำปีงบประมาณ พ.ศ.2564 ณ วิสาหกิจชุมชนกลุ่มพัฒนาอาชีพผู้สูงอายุบ้านก้อทุ่ง ตำบลก้อ อำเภอลี้ จังหวัดลำพูน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5FDC8EE6">
          <v:shape id="_x0000_s1396" type="#_x0000_t202" style="position:absolute;margin-left:14.65pt;margin-top:170.3pt;width:300.4pt;height:36.25pt;z-index:252391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6" inset="0,0,0,0">
              <w:txbxContent>
                <w:p w:rsidR="00390285" w:rsidRPr="00F93C76" w:rsidRDefault="006D5406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rFonts w:ascii="TH SarabunIT๙" w:hAnsi="TH SarabunIT๙" w:cs="TH SarabunIT๙"/>
          <w:b/>
          <w:bCs/>
          <w:noProof/>
          <w:color w:val="FFFF00"/>
          <w:sz w:val="36"/>
          <w:szCs w:val="36"/>
          <w:lang w:eastAsia="en-US" w:bidi="th-TH"/>
        </w:rPr>
        <w:pict w14:anchorId="2B630A3D">
          <v:shape id="_x0000_s1395" type="#_x0000_t202" style="position:absolute;margin-left:13.85pt;margin-top:169.5pt;width:300.4pt;height:36.25pt;z-index:252390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5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118C8EB2">
          <v:shape id="_x0000_s1342" type="#_x0000_t202" style="position:absolute;margin-left:9.55pt;margin-top:170.7pt;width:300.4pt;height:36.25pt;z-index:25214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2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584AEF8C">
          <v:shape id="_x0000_s1308" type="#_x0000_t202" style="position:absolute;margin-left:447.7pt;margin-top:679.05pt;width:42.3pt;height:51.9pt;z-index:25208012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8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5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631" type="#_x0000_t75" style="position:absolute;margin-left:216.1pt;margin-top:462.55pt;width:273.05pt;height:204.25pt;z-index:-250357760;mso-position-horizontal-relative:text;mso-position-vertical-relative:text;mso-width-relative:page;mso-height-relative:page">
            <v:imagedata r:id="rId29" o:title="281920819_426753656121946_1135964374403210877_n"/>
          </v:shape>
        </w:pict>
      </w:r>
      <w:r>
        <w:rPr>
          <w:noProof/>
        </w:rPr>
        <w:pict>
          <v:shape id="_x0000_s1634" type="#_x0000_t75" style="position:absolute;margin-left:-73.9pt;margin-top:462.55pt;width:273.55pt;height:204.6pt;z-index:-250351616;mso-position-horizontal-relative:text;mso-position-vertical-relative:text;mso-width-relative:page;mso-height-relative:page">
            <v:imagedata r:id="rId30" o:title="281696696_426753672788611_2853555479644619774_n"/>
          </v:shape>
        </w:pict>
      </w:r>
      <w:r>
        <w:rPr>
          <w:noProof/>
        </w:rPr>
        <w:pict>
          <v:shape id="_x0000_s1633" type="#_x0000_t75" style="position:absolute;margin-left:-73.1pt;margin-top:245.45pt;width:272.75pt;height:204pt;z-index:-250353664;mso-position-horizontal-relative:text;mso-position-vertical-relative:text;mso-width-relative:page;mso-height-relative:page">
            <v:imagedata r:id="rId31" o:title="282121919_426753546121957_4020967845424454722_n"/>
          </v:shape>
        </w:pict>
      </w:r>
      <w:r>
        <w:rPr>
          <w:noProof/>
        </w:rPr>
        <w:pict>
          <v:shape id="_x0000_s1632" type="#_x0000_t75" style="position:absolute;margin-left:216.1pt;margin-top:245.2pt;width:273.05pt;height:204.25pt;z-index:-250355712;mso-position-horizontal-relative:text;mso-position-vertical-relative:text;mso-width-relative:page;mso-height-relative:page">
            <v:imagedata r:id="rId32" o:title="282005281_426753749455270_2515548834373369670_n"/>
          </v:shape>
        </w:pict>
      </w:r>
      <w:r>
        <w:rPr>
          <w:noProof/>
          <w:lang w:eastAsia="en-US" w:bidi="th-TH"/>
        </w:rPr>
        <w:pict w14:anchorId="42A80920">
          <v:shape id="_x0000_s1319" type="#_x0000_t202" style="position:absolute;margin-left:-69.75pt;margin-top:124.75pt;width:553.95pt;height:107pt;z-index:252097536;mso-position-horizontal-relative:text;mso-position-vertical-relative:text;mso-width-relative:margin;mso-height-relative:margin" fillcolor="white [3201]" strokecolor="#c0504d [3205]" strokeweight="5pt">
            <v:stroke linestyle="thickThin"/>
            <v:shadow color="#868686"/>
            <v:textbox style="mso-next-textbox:#_x0000_s1319">
              <w:txbxContent>
                <w:p w:rsidR="00390285" w:rsidRPr="003A56C6" w:rsidRDefault="00A85C25" w:rsidP="00FC3F04">
                  <w:pPr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rtl/>
                      <w:cs/>
                      <w:lang w:bidi="th-TH"/>
                    </w:rPr>
                  </w:pPr>
                  <w:r w:rsidRPr="00A85C25">
                    <w:rPr>
                      <w:rFonts w:ascii="TH SarabunIT๙" w:hAnsi="TH SarabunIT๙" w:cs="TH SarabunIT๙"/>
                      <w:color w:val="1C1E21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 xml:space="preserve">วันที่ 16 เดือน พฤษภาคม พ.ศ. 2565 เวลา  09.00 น. นำโดย นาย อุดม เชียงยศ นายกเทศมนตรีตำบลก้อ  มอบหมายให้ งานสาธารณสุขสำนักปลัด เทศบาลตำบลก้อ ร่วมกับ เจ้าหน้าที่ </w:t>
                  </w:r>
                  <w:proofErr w:type="spellStart"/>
                  <w:r w:rsidRPr="00A85C25">
                    <w:rPr>
                      <w:rFonts w:ascii="TH SarabunIT๙" w:hAnsi="TH SarabunIT๙" w:cs="TH SarabunIT๙"/>
                      <w:color w:val="1C1E21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อส</w:t>
                  </w:r>
                  <w:proofErr w:type="spellEnd"/>
                  <w:r w:rsidRPr="00A85C25">
                    <w:rPr>
                      <w:rFonts w:ascii="TH SarabunIT๙" w:hAnsi="TH SarabunIT๙" w:cs="TH SarabunIT๙"/>
                      <w:color w:val="1C1E21"/>
                      <w:sz w:val="32"/>
                      <w:szCs w:val="32"/>
                      <w:shd w:val="clear" w:color="auto" w:fill="FFFFFF"/>
                      <w:cs/>
                      <w:lang w:bidi="th-TH"/>
                    </w:rPr>
                    <w:t>ม. ตำบลก้อ ลงพื้นที่พ่นหมอกควัน  กำจัดยุงลายพาหนะของโรคไข้เลือดออก   ก่อนเปิดภาคเรียน ที่ 1 ประจำปีการศึกษา 2565 ณ. โรงเรียนบ้านก้อจัดสรร  ตำบลก้อ  อำเภอลี้  จังหวัดลำพูน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4372F2DB">
          <v:shape id="_x0000_s1398" type="#_x0000_t202" style="position:absolute;margin-left:13.6pt;margin-top:169.85pt;width:300.4pt;height:36.25pt;z-index:252393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8" inset="0,0,0,0">
              <w:txbxContent>
                <w:p w:rsidR="00390285" w:rsidRPr="00F93C76" w:rsidRDefault="006D5406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2BDB9A6B">
          <v:shape id="_x0000_s1397" type="#_x0000_t202" style="position:absolute;margin-left:12.8pt;margin-top:169.05pt;width:300.4pt;height:36.25pt;z-index:252392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97" inset="0,0,0,0">
              <w:txbxContent>
                <w:p w:rsidR="00390285" w:rsidRPr="00715318" w:rsidRDefault="00390285" w:rsidP="0006348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22BFD310">
          <v:shape id="_x0000_s1343" type="#_x0000_t202" style="position:absolute;margin-left:7.95pt;margin-top:169.9pt;width:300.4pt;height:36.25pt;z-index:252146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3" inset="0,0,0,0">
              <w:txbxContent>
                <w:p w:rsidR="00390285" w:rsidRPr="00715318" w:rsidRDefault="00390285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3410DEA3">
          <v:shape id="_x0000_s1309" type="#_x0000_t202" style="position:absolute;margin-left:450.6pt;margin-top:678.5pt;width:42.3pt;height:51.9pt;z-index:25208115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09">
              <w:txbxContent>
                <w:p w:rsidR="00390285" w:rsidRPr="00464AC4" w:rsidRDefault="00390285" w:rsidP="005D06C8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6</w:t>
                  </w:r>
                </w:p>
              </w:txbxContent>
            </v:textbox>
          </v:shape>
        </w:pict>
      </w:r>
      <w:r w:rsidR="003C03AC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635" type="#_x0000_t75" style="position:absolute;margin-left:-71.85pt;margin-top:481.4pt;width:292.6pt;height:187.85pt;z-index:-250349568;mso-position-horizontal-relative:text;mso-position-vertical-relative:text;mso-width-relative:page;mso-height-relative:page">
            <v:imagedata r:id="rId33" o:title="281641359_426773199453325_4078184928075510055_n"/>
          </v:shape>
        </w:pict>
      </w:r>
      <w:r>
        <w:rPr>
          <w:noProof/>
        </w:rPr>
        <w:pict>
          <v:shape id="_x0000_s1637" type="#_x0000_t75" style="position:absolute;margin-left:-71.85pt;margin-top:289.6pt;width:292.6pt;height:185.1pt;z-index:-250345472;mso-position-horizontal-relative:text;mso-position-vertical-relative:text;mso-width-relative:page;mso-height-relative:page">
            <v:imagedata r:id="rId34" o:title="281913660_426773232786655_2953735391345664980_n"/>
          </v:shape>
        </w:pict>
      </w:r>
      <w:r>
        <w:rPr>
          <w:noProof/>
        </w:rPr>
        <w:pict>
          <v:shape id="_x0000_s1638" type="#_x0000_t75" style="position:absolute;margin-left:234.8pt;margin-top:481.4pt;width:255.35pt;height:191pt;z-index:-250343424;mso-position-horizontal-relative:text;mso-position-vertical-relative:text;mso-width-relative:page;mso-height-relative:page">
            <v:imagedata r:id="rId35" o:title="281685420_426773159453329_2972205460702557751_n"/>
          </v:shape>
        </w:pict>
      </w:r>
      <w:r>
        <w:rPr>
          <w:noProof/>
        </w:rPr>
        <w:pict>
          <v:shape id="_x0000_s1636" type="#_x0000_t75" style="position:absolute;margin-left:234.8pt;margin-top:289.6pt;width:255.35pt;height:185.4pt;z-index:-250347520;mso-position-horizontal-relative:text;mso-position-vertical-relative:text;mso-width-relative:page;mso-height-relative:page">
            <v:imagedata r:id="rId36" o:title="281777658_426773149453330_147465871987511162_n"/>
          </v:shape>
        </w:pict>
      </w:r>
      <w:r>
        <w:rPr>
          <w:noProof/>
          <w:lang w:eastAsia="en-US" w:bidi="th-TH"/>
        </w:rPr>
        <w:pict w14:anchorId="2461B0D7">
          <v:shape id="_x0000_s1349" type="#_x0000_t202" style="position:absolute;margin-left:-71.85pt;margin-top:117.75pt;width:554.5pt;height:160.45pt;z-index:252237824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349">
              <w:txbxContent>
                <w:p w:rsidR="00390285" w:rsidRPr="00275956" w:rsidRDefault="00A85C25" w:rsidP="00422F9A">
                  <w:pPr>
                    <w:ind w:firstLine="720"/>
                    <w:jc w:val="both"/>
                    <w:rPr>
                      <w:rFonts w:ascii="ThaiSans Neue" w:hAnsi="ThaiSans Neue" w:cs="ThaiSans Neue"/>
                      <w:b/>
                      <w:bCs/>
                      <w:sz w:val="180"/>
                      <w:szCs w:val="180"/>
                      <w:cs/>
                      <w:lang w:bidi="th-TH"/>
                    </w:rPr>
                  </w:pPr>
                  <w:r w:rsidRPr="00A85C25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17 พฤษภาคม 2564 เวลา 09.00 น. เทศบาลตำบลก้อ เข้ารับการตรวจประเมินประสิทธิภาพขององค์กรปกครองส่วนท้องถิ่น (</w:t>
                  </w:r>
                  <w:r w:rsidRPr="00A85C25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</w:rPr>
                    <w:t xml:space="preserve">Local Performance Assessment : LPA) </w:t>
                  </w:r>
                  <w:r w:rsidRPr="00A85C25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ประจำปี 2565 แบบประเมินทั้งด้าน 5 ได้แก่ ด้านที่ 1 ด้านการบริหารจัดการ ด้านที่ 2 ด้านการบริหารงานบุคคลและกิจกรรมสภา ด้านที่ 3 ด้านการบริหารงานการเงินและการคลัง ด้านที่ 4  ด้านการบริการสาธารณะ ด้านที่ 5 ด้าน</w:t>
                  </w:r>
                  <w:proofErr w:type="spellStart"/>
                  <w:r w:rsidRPr="00A85C25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ธรรมาภิ</w:t>
                  </w:r>
                  <w:proofErr w:type="spellEnd"/>
                  <w:r w:rsidRPr="00A85C25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บาล ณ ห้องประชุม </w:t>
                  </w:r>
                  <w:proofErr w:type="spellStart"/>
                  <w:r w:rsidRPr="00A85C25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อบต</w:t>
                  </w:r>
                  <w:proofErr w:type="spellEnd"/>
                  <w:r w:rsidRPr="00A85C25">
                    <w:rPr>
                      <w:rFonts w:ascii="Cordia New" w:hAnsi="Cordia New" w:cs="Cordia New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 xml:space="preserve"> น้ำดิบ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623E57EB">
          <v:shape id="_x0000_s1329" type="#_x0000_t202" style="position:absolute;margin-left:447.05pt;margin-top:679.7pt;width:42.3pt;height:62.2pt;z-index:25213747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29;mso-fit-shape-to-text:t">
              <w:txbxContent>
                <w:p w:rsidR="00390285" w:rsidRPr="00464AC4" w:rsidRDefault="00390285" w:rsidP="001775C2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0CBFAB8A">
          <v:shape id="_x0000_s1344" type="#_x0000_t202" style="position:absolute;margin-left:10.35pt;margin-top:171.5pt;width:300.4pt;height:36.25pt;z-index:252147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44" inset="0,0,0,0">
              <w:txbxContent>
                <w:p w:rsidR="00390285" w:rsidRPr="00ED33DA" w:rsidRDefault="006D5406" w:rsidP="004A104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465010">
        <w:rPr>
          <w:rFonts w:cs="Angsana New"/>
          <w:cs/>
          <w:lang w:bidi="th-TH"/>
        </w:rPr>
        <w:br w:type="page"/>
      </w:r>
    </w:p>
    <w:p w:rsidR="00422F9A" w:rsidRDefault="004140FB">
      <w:pPr>
        <w:rPr>
          <w:lang w:bidi="th-TH"/>
        </w:rPr>
      </w:pPr>
      <w:r>
        <w:rPr>
          <w:noProof/>
        </w:rPr>
        <w:lastRenderedPageBreak/>
        <w:pict>
          <v:shape id="_x0000_s1642" type="#_x0000_t75" style="position:absolute;margin-left:228.35pt;margin-top:457.8pt;width:261.7pt;height:191.65pt;z-index:-250335232;mso-position-horizontal-relative:text;mso-position-vertical-relative:text;mso-width-relative:page;mso-height-relative:page">
            <v:imagedata r:id="rId37" o:title="281934289_427544249376220_8663866644866349003_n"/>
          </v:shape>
        </w:pict>
      </w:r>
      <w:r>
        <w:rPr>
          <w:noProof/>
        </w:rPr>
        <w:pict>
          <v:shape id="_x0000_s1640" type="#_x0000_t75" style="position:absolute;margin-left:-69.45pt;margin-top:457.8pt;width:285.45pt;height:191.65pt;z-index:-250339328;mso-position-horizontal-relative:text;mso-position-vertical-relative:text;mso-width-relative:page;mso-height-relative:page">
            <v:imagedata r:id="rId38" o:title="282115110_427544222709556_8503767103953720273_n"/>
          </v:shape>
        </w:pict>
      </w:r>
      <w:r>
        <w:rPr>
          <w:noProof/>
        </w:rPr>
        <w:pict>
          <v:shape id="_x0000_s1639" type="#_x0000_t75" style="position:absolute;margin-left:228.35pt;margin-top:258.55pt;width:261.7pt;height:187.5pt;z-index:-250341376;mso-position-horizontal-relative:text;mso-position-vertical-relative:text;mso-width-relative:page;mso-height-relative:page">
            <v:imagedata r:id="rId39" o:title="281473940_427544179376227_5256443025351482774_n"/>
          </v:shape>
        </w:pict>
      </w:r>
      <w:r>
        <w:rPr>
          <w:noProof/>
        </w:rPr>
        <w:pict>
          <v:shape id="_x0000_s1641" type="#_x0000_t75" style="position:absolute;margin-left:-69.45pt;margin-top:258.55pt;width:285.45pt;height:189.95pt;z-index:-250337280;mso-position-horizontal-relative:text;mso-position-vertical-relative:text;mso-width-relative:page;mso-height-relative:page">
            <v:imagedata r:id="rId40" o:title="282157824_427543982709580_5217334098212053855_n"/>
          </v:shape>
        </w:pict>
      </w:r>
      <w:r>
        <w:rPr>
          <w:noProof/>
          <w:lang w:eastAsia="en-US" w:bidi="th-TH"/>
        </w:rPr>
        <w:pict w14:anchorId="642B0A7D">
          <v:shape id="_x0000_s1328" type="#_x0000_t202" style="position:absolute;margin-left:-69.45pt;margin-top:119.9pt;width:554.5pt;height:123.9pt;z-index:252132352;mso-position-horizontal-relative:text;mso-position-vertical-relative:text;mso-width-relative:margin;mso-height-relative:margin" fillcolor="white [3201]" strokecolor="black [3200]" strokeweight="1pt">
            <v:stroke dashstyle="dash"/>
            <v:shadow color="#868686"/>
            <v:textbox style="mso-next-textbox:#_x0000_s1328">
              <w:txbxContent>
                <w:p w:rsidR="008C598A" w:rsidRPr="008C598A" w:rsidRDefault="008C598A" w:rsidP="008C598A">
                  <w:pPr>
                    <w:ind w:firstLine="720"/>
                    <w:jc w:val="both"/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</w:rPr>
                  </w:pPr>
                  <w:r w:rsidRPr="008C598A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วันที่ 18 พฤษภาคม 2564 เวลา 09.00 น. เทศบาลตำบลก้อ จัดการประชุมสภาเทศบาลตำบลก้อ สมัยสามัญ สมัยที่ 2  ประจำปี พ.ศ.2565 นางสาวเพ็ญนภา ปาสายออ</w:t>
                  </w:r>
                </w:p>
                <w:p w:rsidR="00390285" w:rsidRPr="00DB2A1E" w:rsidRDefault="008C598A" w:rsidP="008C598A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52"/>
                      <w:szCs w:val="52"/>
                      <w:cs/>
                      <w:lang w:bidi="th-TH"/>
                    </w:rPr>
                  </w:pPr>
                  <w:r w:rsidRPr="008C598A">
                    <w:rPr>
                      <w:rFonts w:ascii="TH SarabunIT๙" w:hAnsi="TH SarabunIT๙" w:cs="TH SarabunIT๙"/>
                      <w:color w:val="1D2129"/>
                      <w:sz w:val="40"/>
                      <w:szCs w:val="40"/>
                      <w:shd w:val="clear" w:color="auto" w:fill="FFFFFF"/>
                      <w:cs/>
                      <w:lang w:bidi="th-TH"/>
                    </w:rPr>
                    <w:t>ประธานสภาเทศบาล เป็นประธานการประชุม โดยมีคณะผู้บริหาร ปลัดเทศบาลและพนักงานเทศบาลตำบลก้อ เข้าร่วมประชุมสภา ณ ห้องประชุมเทศบาลตำบลก้อ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52C9F821">
          <v:shape id="_x0000_s1385" type="#_x0000_t202" style="position:absolute;margin-left:17.95pt;margin-top:171.4pt;width:300.4pt;height:36.25pt;z-index:252382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85" inset="0,0,0,0">
              <w:txbxContent>
                <w:p w:rsidR="00390285" w:rsidRPr="00F93C76" w:rsidRDefault="006D5406" w:rsidP="0001503F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rFonts w:ascii="ThaiSans Neue" w:hAnsi="ThaiSans Neue" w:cs="ThaiSans Neue"/>
          <w:b/>
          <w:bCs/>
          <w:noProof/>
          <w:sz w:val="72"/>
          <w:szCs w:val="72"/>
          <w:lang w:eastAsia="en-US" w:bidi="th-TH"/>
        </w:rPr>
        <w:pict w14:anchorId="2940E388">
          <v:shape id="_x0000_s1359" type="#_x0000_t202" style="position:absolute;margin-left:447pt;margin-top:677.6pt;width:42.3pt;height:62.2pt;z-index:252274688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59;mso-fit-shape-to-text:t">
              <w:txbxContent>
                <w:p w:rsidR="00390285" w:rsidRPr="00464AC4" w:rsidRDefault="00390285" w:rsidP="005F501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8</w:t>
                  </w:r>
                </w:p>
              </w:txbxContent>
            </v:textbox>
          </v:shape>
        </w:pict>
      </w:r>
      <w:r w:rsidR="00422F9A">
        <w:rPr>
          <w:rFonts w:cs="Angsana New"/>
          <w:cs/>
          <w:lang w:bidi="th-TH"/>
        </w:rPr>
        <w:br w:type="page"/>
      </w:r>
      <w:r>
        <w:rPr>
          <w:noProof/>
        </w:rPr>
        <w:lastRenderedPageBreak/>
        <w:pict>
          <v:shape id="_x0000_s1643" type="#_x0000_t75" style="position:absolute;margin-left:214.35pt;margin-top:473.75pt;width:285.45pt;height:189.9pt;z-index:-250333184;mso-position-horizontal-relative:text;mso-position-vertical-relative:text;mso-width-relative:page;mso-height-relative:page">
            <v:imagedata r:id="rId41" o:title="281679860_428299812633997_2953805809129364569_n"/>
          </v:shape>
        </w:pict>
      </w:r>
      <w:r>
        <w:rPr>
          <w:noProof/>
        </w:rPr>
        <w:pict>
          <v:shape id="_x0000_s1644" type="#_x0000_t75" style="position:absolute;margin-left:-82.75pt;margin-top:473.75pt;width:288.95pt;height:192.25pt;z-index:-250331136;mso-position-horizontal-relative:text;mso-position-vertical-relative:text;mso-width-relative:page;mso-height-relative:page">
            <v:imagedata r:id="rId42" o:title="282996363_428299659300679_7600800444420445521_n"/>
          </v:shape>
        </w:pict>
      </w:r>
      <w:r>
        <w:rPr>
          <w:noProof/>
        </w:rPr>
        <w:pict>
          <v:shape id="_x0000_s1645" type="#_x0000_t75" style="position:absolute;margin-left:214.35pt;margin-top:277.25pt;width:285.45pt;height:189.9pt;z-index:-250329088;mso-position-horizontal-relative:text;mso-position-vertical-relative:text;mso-width-relative:page;mso-height-relative:page">
            <v:imagedata r:id="rId43" o:title="283002497_428299632634015_7943150463142120616_n"/>
          </v:shape>
        </w:pict>
      </w:r>
      <w:r>
        <w:rPr>
          <w:noProof/>
        </w:rPr>
        <w:pict>
          <v:shape id="_x0000_s1646" type="#_x0000_t75" style="position:absolute;margin-left:-82.75pt;margin-top:276.55pt;width:288.95pt;height:192.25pt;z-index:-250327040;mso-position-horizontal-relative:text;mso-position-vertical-relative:text;mso-width-relative:page;mso-height-relative:page">
            <v:imagedata r:id="rId44" o:title="283035516_428299662634012_3191019875784435670_n"/>
          </v:shape>
        </w:pict>
      </w:r>
      <w:r>
        <w:rPr>
          <w:noProof/>
          <w:lang w:eastAsia="en-US" w:bidi="th-TH"/>
        </w:rPr>
        <w:pict w14:anchorId="423D84A5">
          <v:shape id="_x0000_s1354" type="#_x0000_t202" style="position:absolute;margin-left:-69.2pt;margin-top:124.3pt;width:554.5pt;height:144.05pt;z-index:252249088;mso-position-horizontal-relative:text;mso-position-vertical-relative:text;mso-width-relative:margin;mso-height-relative:margin" fillcolor="white [3201]" strokecolor="#f79646 [3209]" strokeweight="2.5pt">
            <v:shadow color="#868686"/>
            <v:textbox style="mso-next-textbox:#_x0000_s1354">
              <w:txbxContent>
                <w:p w:rsidR="00390285" w:rsidRPr="008C598A" w:rsidRDefault="008C598A" w:rsidP="00275956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36"/>
                      <w:szCs w:val="36"/>
                      <w:cs/>
                      <w:lang w:bidi="th-TH"/>
                    </w:rPr>
                  </w:pPr>
                  <w:r w:rsidRPr="008C598A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วันที่ 19 พฤษภาคม 2565 เวลา 08.00 น. เทศบาลตำบลก้อ  นายอุดม เชียงยศ นายกเทศมนตรีตำบลก้อ  พร้อมเจ้าหน้าที่พนักงานเทศบาลตำบลก้อ ร่วมกับ กำนัน ผู้ใหญ่บ้าน  สารวัตรหัวหน้าสถานีตำรวจภูธรก้อ ผู้อำนวยการโรงพยาบาลส่งเสริมสุขภาพตำบลก้อ  ผู้อำนวยการโรงเรียนบ้านก้อจัดสรร หัวหน้าอุทยานแห่งชาติ</w:t>
                  </w:r>
                  <w:proofErr w:type="spellStart"/>
                  <w:r w:rsidRPr="008C598A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แม่ปิง</w:t>
                  </w:r>
                  <w:proofErr w:type="spellEnd"/>
                  <w:r w:rsidRPr="008C598A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ต้อนรับ นาย</w:t>
                  </w:r>
                  <w:proofErr w:type="spellStart"/>
                  <w:r w:rsidRPr="008C598A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วรยุทธ</w:t>
                  </w:r>
                  <w:proofErr w:type="spellEnd"/>
                  <w:r w:rsidRPr="008C598A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 xml:space="preserve"> เนาวรัตน์  ผู้ว่าราชการจังหวัดลำพูน  ที่ได้เดินทางมาเป็นประธานในการเปิดหน่วยแพทย์อาสาสมเด็จพระศรีนครินทราบรมราชินี (</w:t>
                  </w:r>
                  <w:proofErr w:type="spellStart"/>
                  <w:r w:rsidRPr="008C598A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พว.สว</w:t>
                  </w:r>
                  <w:proofErr w:type="spellEnd"/>
                  <w:r w:rsidRPr="008C598A">
                    <w:rPr>
                      <w:rFonts w:ascii="TH SarabunIT๙" w:hAnsi="TH SarabunIT๙" w:cs="TH SarabunIT๙"/>
                      <w:color w:val="1D2129"/>
                      <w:sz w:val="36"/>
                      <w:szCs w:val="36"/>
                      <w:shd w:val="clear" w:color="auto" w:fill="FFFFFF"/>
                      <w:cs/>
                      <w:lang w:bidi="th-TH"/>
                    </w:rPr>
                    <w:t>) ประจำจังหวัดลำพูน  ครั้งที่ 8 ประจำปี 2565 ในพื้นที่อำเภอลี้ จังหวัดลำพูน  ณ โรงเรียนบ้านก้อจัดสรร หมู่ 4 ตำบลก้อ อำเภอลี้ จังหวัดลำพูน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4D1692D5">
          <v:shape id="_x0000_s1376" type="#_x0000_t202" style="position:absolute;margin-left:7.25pt;margin-top:169.5pt;width:300.4pt;height:36.25pt;z-index:252374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76" inset="0,0,0,0">
              <w:txbxContent>
                <w:p w:rsidR="00390285" w:rsidRPr="00F93C76" w:rsidRDefault="006D5406" w:rsidP="00786B9C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en-US" w:bidi="th-TH"/>
        </w:rPr>
        <w:pict w14:anchorId="760BD249">
          <v:shape id="_x0000_s1360" type="#_x0000_t202" style="position:absolute;margin-left:447.75pt;margin-top:678.25pt;width:42.3pt;height:62.2pt;z-index:2522757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60;mso-fit-shape-to-text:t">
              <w:txbxContent>
                <w:p w:rsidR="00390285" w:rsidRPr="00464AC4" w:rsidRDefault="00390285" w:rsidP="005F501C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9</w:t>
                  </w:r>
                </w:p>
              </w:txbxContent>
            </v:textbox>
          </v:shape>
        </w:pict>
      </w:r>
      <w:r w:rsidR="00422F9A">
        <w:rPr>
          <w:rFonts w:cs="Angsana New"/>
          <w:cs/>
          <w:lang w:bidi="th-TH"/>
        </w:rPr>
        <w:br w:type="page"/>
      </w:r>
    </w:p>
    <w:p w:rsidR="00422F9A" w:rsidRDefault="00422F9A">
      <w:pPr>
        <w:rPr>
          <w:lang w:bidi="th-TH"/>
        </w:rPr>
      </w:pPr>
    </w:p>
    <w:p w:rsidR="00CA1086" w:rsidRDefault="004140FB">
      <w:pPr>
        <w:rPr>
          <w:lang w:bidi="th-TH"/>
        </w:rPr>
      </w:pPr>
      <w:r>
        <w:rPr>
          <w:noProof/>
        </w:rPr>
        <w:pict>
          <v:shape id="_x0000_s1650" type="#_x0000_t75" style="position:absolute;margin-left:212.1pt;margin-top:451.5pt;width:284pt;height:205.6pt;z-index:-250318848;mso-position-horizontal-relative:text;mso-position-vertical-relative:text;mso-width-relative:page;mso-height-relative:page">
            <v:imagedata r:id="rId45" o:title="283409420_431232382340740_8361744083863978884_n"/>
          </v:shape>
        </w:pict>
      </w:r>
      <w:r>
        <w:rPr>
          <w:noProof/>
        </w:rPr>
        <w:pict>
          <v:shape id="_x0000_s1648" type="#_x0000_t75" style="position:absolute;margin-left:-79.45pt;margin-top:451.35pt;width:282.35pt;height:205.75pt;z-index:-250322944;mso-position-horizontal-relative:text;mso-position-vertical-relative:text;mso-width-relative:page;mso-height-relative:page">
            <v:imagedata r:id="rId46" o:title="283189626_431232115674100_5818551465480464582_n"/>
          </v:shape>
        </w:pict>
      </w:r>
      <w:r>
        <w:rPr>
          <w:noProof/>
        </w:rPr>
        <w:pict>
          <v:shape id="_x0000_s1649" type="#_x0000_t75" style="position:absolute;margin-left:212.1pt;margin-top:255.3pt;width:284pt;height:188.95pt;z-index:-250320896;mso-position-horizontal-relative:text;mso-position-vertical-relative:text;mso-width-relative:page;mso-height-relative:page">
            <v:imagedata r:id="rId47" o:title="283265761_431232385674073_7813568216530128711_n"/>
          </v:shape>
        </w:pict>
      </w:r>
      <w:r>
        <w:rPr>
          <w:noProof/>
        </w:rPr>
        <w:pict>
          <v:shape id="_x0000_s1647" type="#_x0000_t75" style="position:absolute;margin-left:-77.8pt;margin-top:255.3pt;width:280.7pt;height:186.75pt;z-index:-250324992;mso-position-horizontal-relative:text;mso-position-vertical-relative:text;mso-width-relative:page;mso-height-relative:page">
            <v:imagedata r:id="rId48" o:title="283173396_431232142340764_8409114200020392318_n"/>
          </v:shape>
        </w:pict>
      </w:r>
      <w:r>
        <w:rPr>
          <w:noProof/>
          <w:lang w:eastAsia="en-US" w:bidi="th-TH"/>
        </w:rPr>
        <w:pict w14:anchorId="7E34F336">
          <v:shape id="_x0000_s1369" type="#_x0000_t202" style="position:absolute;margin-left:-72.5pt;margin-top:107.3pt;width:554.5pt;height:135.65pt;z-index:252336128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369">
              <w:txbxContent>
                <w:p w:rsidR="00390285" w:rsidRPr="00DB7C66" w:rsidRDefault="004140FB" w:rsidP="00CE4F8E">
                  <w:pPr>
                    <w:ind w:firstLine="720"/>
                    <w:jc w:val="both"/>
                    <w:rPr>
                      <w:rFonts w:ascii="ThaiSans Neue" w:hAnsi="ThaiSans Neue" w:cs="ThaiSans Neue"/>
                      <w:sz w:val="36"/>
                      <w:szCs w:val="36"/>
                      <w:cs/>
                      <w:lang w:bidi="th-TH"/>
                    </w:rPr>
                  </w:pPr>
                  <w:hyperlink r:id="rId49" w:history="1">
                    <w:r w:rsidR="00390285" w:rsidRPr="003974F4">
                      <w:rPr>
                        <w:rFonts w:ascii="inherit" w:hAnsi="inherit" w:cs="Angsana New"/>
                        <w:color w:val="365899"/>
                        <w:sz w:val="8"/>
                        <w:szCs w:val="6"/>
                        <w:lang w:eastAsia="en-US" w:bidi="th-TH"/>
                      </w:rPr>
                      <w:br/>
                    </w:r>
                  </w:hyperlink>
                  <w:r w:rsidR="00390285" w:rsidRPr="00510CBB">
                    <w:rPr>
                      <w:rFonts w:ascii="ThaiSans Neue" w:hAnsi="ThaiSans Neue" w:cs="ThaiSans Neue" w:hint="cs"/>
                      <w:b/>
                      <w:bCs/>
                      <w:cs/>
                      <w:lang w:bidi="th-TH"/>
                    </w:rPr>
                    <w:tab/>
                  </w:r>
                  <w:r w:rsidR="008C598A" w:rsidRPr="008C598A">
                    <w:rPr>
                      <w:rFonts w:ascii="ThaiSans Neue" w:hAnsi="ThaiSans Neue" w:cs="ThaiSans Neue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วันที่ 23 พฤษภาคม 2565 เวลา 09.30 น. เทศบาลตำบลก้อ  นายอุดม เชียงยศ นายกเทศมนตรีตำบลก้อ มอบหมายให้ สำนักปลัดเทศบาลตำบลก้อ ร่วมกับ เกษตรอำเภอลี้ บริษัท ประชารัฐรักสามัคคีลำพูน ลงพื้นที่ส่งเสริมเกษตรกรตำบลก้อที่สนใจปลูกมะเขือพวง พืชทางเลือก สู่ ทางรอด ตามโครงการ พืชทางเลือก พืชหลังนา พืชแห่งอนาคต ปลูกพืชแบบตลาดนำการผลิต มะเขือพวง ถั่วลิสง โกโก้ ณ  ห้องประชุมเทศบาลตำบลก้อ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5063626B">
          <v:shape id="_x0000_s1387" type="#_x0000_t202" style="position:absolute;margin-left:434.25pt;margin-top:665.5pt;width:65.15pt;height:67.2pt;z-index:2523842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387">
              <w:txbxContent>
                <w:p w:rsidR="00390285" w:rsidRPr="00464AC4" w:rsidRDefault="00390285" w:rsidP="0001503F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en-US" w:bidi="th-TH"/>
        </w:rPr>
        <w:pict w14:anchorId="0FC3755F">
          <v:shape id="_x0000_s1378" type="#_x0000_t202" style="position:absolute;margin-left:10.55pt;margin-top:170.6pt;width:300.4pt;height:36.25pt;z-index:252376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378" inset="0,0,0,0">
              <w:txbxContent>
                <w:p w:rsidR="00390285" w:rsidRPr="00F93C76" w:rsidRDefault="006D5406" w:rsidP="00786B9C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CA1086">
        <w:rPr>
          <w:rFonts w:cs="Angsana New"/>
          <w:cs/>
          <w:lang w:bidi="th-TH"/>
        </w:rPr>
        <w:br w:type="page"/>
      </w:r>
    </w:p>
    <w:p w:rsidR="00510CBB" w:rsidRDefault="004140FB">
      <w:pPr>
        <w:rPr>
          <w:lang w:bidi="th-TH"/>
        </w:rPr>
      </w:pPr>
      <w:r>
        <w:rPr>
          <w:noProof/>
        </w:rPr>
        <w:lastRenderedPageBreak/>
        <w:pict>
          <v:shape id="_x0000_s1654" type="#_x0000_t75" style="position:absolute;margin-left:209.45pt;margin-top:467.8pt;width:275.35pt;height:185.1pt;z-index:-250310656;mso-position-horizontal-relative:text;mso-position-vertical-relative:text;mso-width-relative:page;mso-height-relative:page">
            <v:imagedata r:id="rId50" o:title="285151788_436311498499495_4874825469753942419_n" cropbottom="13651f" cropleft="4686f" cropright="3114f"/>
          </v:shape>
        </w:pict>
      </w:r>
      <w:r>
        <w:rPr>
          <w:noProof/>
        </w:rPr>
        <w:pict>
          <v:shape id="_x0000_s1652" type="#_x0000_t75" style="position:absolute;margin-left:209.45pt;margin-top:4in;width:275.35pt;height:175.1pt;z-index:-250314752;mso-position-horizontal-relative:text;mso-position-vertical-relative:text;mso-width-relative:page;mso-height-relative:page">
            <v:imagedata r:id="rId51" o:title="284799858_436311418499503_6365377380656803638_n" cropbottom="9817f"/>
          </v:shape>
        </w:pict>
      </w:r>
      <w:r>
        <w:rPr>
          <w:noProof/>
        </w:rPr>
        <w:pict>
          <v:shape id="_x0000_s1651" type="#_x0000_t75" style="position:absolute;margin-left:-81.8pt;margin-top:467.8pt;width:281.45pt;height:185.1pt;z-index:-250316800;mso-position-horizontal-relative:text;mso-position-vertical-relative:text;mso-width-relative:page;mso-height-relative:page">
            <v:imagedata r:id="rId52" o:title="284679788_436311515166160_2350953169895597464_n" cropbottom="7922f"/>
          </v:shape>
        </w:pict>
      </w:r>
      <w:r>
        <w:rPr>
          <w:noProof/>
        </w:rPr>
        <w:pict>
          <v:shape id="_x0000_s1653" type="#_x0000_t75" style="position:absolute;margin-left:-81.8pt;margin-top:4in;width:281.45pt;height:175.1pt;z-index:-250312704;mso-position-horizontal-relative:text;mso-position-vertical-relative:text;mso-width-relative:page;mso-height-relative:page">
            <v:imagedata r:id="rId53" o:title="285011028_436311448499500_8778198926303968535_n" cropbottom="11022f"/>
          </v:shape>
        </w:pict>
      </w:r>
      <w:r>
        <w:rPr>
          <w:noProof/>
          <w:lang w:bidi="th-TH"/>
        </w:rPr>
        <w:pict w14:anchorId="4780347B">
          <v:shape id="_x0000_s1573" type="#_x0000_t202" style="position:absolute;margin-left:-69.7pt;margin-top:126pt;width:554.5pt;height:150.55pt;z-index:252840960;mso-position-horizontal-relative:text;mso-position-vertical-relative:text;mso-width-relative:margin;mso-height-relative:margin" fillcolor="white [3201]" strokecolor="#9bbb59 [3206]" strokeweight="1pt">
            <v:stroke dashstyle="dash"/>
            <v:shadow color="#868686"/>
            <v:textbox style="mso-next-textbox:#_x0000_s1573">
              <w:txbxContent>
                <w:p w:rsidR="00510CBB" w:rsidRPr="00DB7C66" w:rsidRDefault="00D17194" w:rsidP="00510CBB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D17194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30 พฤษภาคม 2565 เวลา 09.00 น. เทศบาลตำบลก้อ  นายอุดม เชียงยศ นายกเทศมนตรีตำบลก้อ  มอบหมายให้ นางสาวอมรรัตน์ พิพิธเสถียรกุล หัวหน้าสำนักปลัดเทศบาลตำบลก้อ พร้อมกับเจ้าหน้าที่เทศบาลตำบลก้อ ร่วมกับ ผู้ใหญ่บ้านก้อทุ่ง ประชาชนบ้านก้อทุ่ง เข้าร่วมประชุมเชิงปฏิบัติการเพื่อติดตามและประเมินผลโครงการขององค์กรปกครองส่วนท้องถิ่นที่ได้รับการจัดสรรงบประมาณโครงการส่งเสริมการมีส่วนร่วมของชุมชนในการคัดแยกขยะที่ต้นทาง ชุดที่ 3 เพื่อถอดบทเรียน และสรุปโครงการส่งเสริมการมีส่วนร่วมของชุมชนในการคัดแยกขยะที่ต้นทาง ชุดที่ 3 ที่ได้รับการสนับสนุนจากกองทุนสิ่งแวดล้อมจังหวัดลำพูน  ณ. ศาลาอเนกประสงค์หมู่ที่ 1 บ้านก้อทุ่ง หมู่ที่ 1 ตำบลก้อ อำเภอลี้  จังวัดลำพูน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 w14:anchorId="1C6A3A89">
          <v:shape id="_x0000_s1575" type="#_x0000_t202" style="position:absolute;margin-left:434.5pt;margin-top:678.35pt;width:65.15pt;height:67.2pt;z-index:2528430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575">
              <w:txbxContent>
                <w:p w:rsidR="00510CBB" w:rsidRPr="00464AC4" w:rsidRDefault="00510CBB" w:rsidP="00510CBB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 w14:anchorId="32546A2B">
          <v:shape id="_x0000_s1571" type="#_x0000_t202" style="position:absolute;margin-left:16.55pt;margin-top:170.7pt;width:300.4pt;height:36.25pt;z-index:2528389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571" inset="0,0,0,0">
              <w:txbxContent>
                <w:p w:rsidR="00510CBB" w:rsidRPr="00F93C76" w:rsidRDefault="006D5406" w:rsidP="00510CB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510CBB">
        <w:rPr>
          <w:lang w:bidi="th-TH"/>
        </w:rPr>
        <w:br w:type="page"/>
      </w:r>
    </w:p>
    <w:p w:rsidR="00510CBB" w:rsidRDefault="004140FB">
      <w:pPr>
        <w:rPr>
          <w:lang w:bidi="th-TH"/>
        </w:rPr>
      </w:pPr>
      <w:r>
        <w:rPr>
          <w:noProof/>
        </w:rPr>
        <w:lastRenderedPageBreak/>
        <w:pict>
          <v:shape id="_x0000_s1657" type="#_x0000_t75" style="position:absolute;margin-left:213.8pt;margin-top:472.6pt;width:285.85pt;height:190.2pt;z-index:-250304512;mso-position-horizontal-relative:text;mso-position-vertical-relative:text;mso-width-relative:page;mso-height-relative:page">
            <v:imagedata r:id="rId54" o:title="285057771_436313115166000_8516996987540036998_n"/>
          </v:shape>
        </w:pict>
      </w:r>
      <w:r>
        <w:rPr>
          <w:noProof/>
        </w:rPr>
        <w:pict>
          <v:shape id="_x0000_s1656" type="#_x0000_t75" style="position:absolute;margin-left:-80.65pt;margin-top:472.6pt;width:285.4pt;height:189.9pt;z-index:-250306560;mso-position-horizontal-relative:text;mso-position-vertical-relative:text;mso-width-relative:page;mso-height-relative:page">
            <v:imagedata r:id="rId55" o:title="284592832_436313105166001_3906865492011235651_n"/>
          </v:shape>
        </w:pict>
      </w:r>
      <w:r>
        <w:rPr>
          <w:noProof/>
        </w:rPr>
        <w:pict>
          <v:shape id="_x0000_s1658" type="#_x0000_t75" style="position:absolute;margin-left:213.8pt;margin-top:270.25pt;width:285.85pt;height:190.2pt;z-index:-250302464;mso-position-horizontal-relative:text;mso-position-vertical-relative:text;mso-width-relative:page;mso-height-relative:page">
            <v:imagedata r:id="rId56" o:title="285186099_436312821832696_6894247955579803119_n"/>
          </v:shape>
        </w:pict>
      </w:r>
      <w:r>
        <w:rPr>
          <w:noProof/>
        </w:rPr>
        <w:pict>
          <v:shape id="_x0000_s1655" type="#_x0000_t75" style="position:absolute;margin-left:-80.65pt;margin-top:270.25pt;width:285.4pt;height:189.9pt;z-index:-250308608;mso-position-horizontal-relative:text;mso-position-vertical-relative:text;mso-width-relative:page;mso-height-relative:page">
            <v:imagedata r:id="rId57" o:title="284588057_436312825166029_6120747258186296672_n"/>
          </v:shape>
        </w:pict>
      </w:r>
      <w:r>
        <w:rPr>
          <w:noProof/>
          <w:lang w:bidi="th-TH"/>
        </w:rPr>
        <w:pict w14:anchorId="4780347B">
          <v:shape id="_x0000_s1574" type="#_x0000_t202" style="position:absolute;margin-left:-68.85pt;margin-top:126pt;width:554.5pt;height:134.2pt;z-index:252841984;mso-position-horizontal-relative:text;mso-position-vertical-relative:text;mso-width-relative:margin;mso-height-relative:margin" fillcolor="white [3201]" strokecolor="#c0504d [3205]" strokeweight="2.5pt">
            <v:shadow color="#868686"/>
            <v:textbox style="mso-next-textbox:#_x0000_s1574">
              <w:txbxContent>
                <w:p w:rsidR="00510CBB" w:rsidRPr="00DB7C66" w:rsidRDefault="00D17194" w:rsidP="00510CBB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D17194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30 พฤษภาคม 2565 เวลา 09.00 น. เทศบาลตำบลก้อ  นายอุดม เชียงยศ นายกเทศมนตรีตำบลก้อ ร่วมกับ กำนันตำบลก้อ ประชาชนหมู่ 4 ตำบลก้อ เข้าร่วมการอบรมเชิงปฏิบัติการเพื่อเสริมสร้างอาชีพปรับเปลี่ยนพฤติกรรมสู่ชุมชนที่เป็นมิตรกับสิ่งแวดล้อมภายใต้โครงการป้องกันและแก้ไขปัญหาหมอกควันและไฟป่าจังหวัดลำพูน  ประจำปี พ.ศ. 2565 เพื่อเพิ่มแนวทางการส่งเสริมการสร้างอาชีพ  และลดการบุกรุกพื้นที่ป่า สร้างความตระหนักและการรับรู้ในการอนุรักษ์ฟื้นฟูด้านทรัพยากรธรรมชาติและสิ่งแวดล้อมและอยู่ร่วมกับสิ่งแวดล้อมอย่างยั่งยืน  ณ. เทศบาลตำบลก้อ อำเภอลี้ จังหวัดลำพูน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 w14:anchorId="1C6A3A89">
          <v:shape id="_x0000_s1576" type="#_x0000_t202" style="position:absolute;margin-left:434.5pt;margin-top:678.35pt;width:65.15pt;height:67.2pt;z-index:25284403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576">
              <w:txbxContent>
                <w:p w:rsidR="00510CBB" w:rsidRPr="00464AC4" w:rsidRDefault="00510CBB" w:rsidP="00510CBB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12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 w14:anchorId="32546A2B">
          <v:shape id="_x0000_s1572" type="#_x0000_t202" style="position:absolute;margin-left:12.4pt;margin-top:169.05pt;width:300.4pt;height:36.25pt;z-index:2528399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572" inset="0,0,0,0">
              <w:txbxContent>
                <w:p w:rsidR="00510CBB" w:rsidRPr="00F93C76" w:rsidRDefault="006D5406" w:rsidP="00510CBB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  <w:r w:rsidR="00510CBB">
        <w:rPr>
          <w:lang w:bidi="th-TH"/>
        </w:rPr>
        <w:br w:type="page"/>
      </w:r>
    </w:p>
    <w:p w:rsidR="00704346" w:rsidRPr="00704346" w:rsidRDefault="004140FB" w:rsidP="00704346">
      <w:pPr>
        <w:rPr>
          <w:lang w:bidi="th-TH"/>
        </w:rPr>
      </w:pPr>
      <w:bookmarkStart w:id="0" w:name="_GoBack"/>
      <w:bookmarkEnd w:id="0"/>
      <w:r>
        <w:rPr>
          <w:noProof/>
        </w:rPr>
        <w:lastRenderedPageBreak/>
        <w:pict>
          <v:shape id="_x0000_s1659" type="#_x0000_t75" style="position:absolute;margin-left:209.45pt;margin-top:467.85pt;width:274.15pt;height:199.8pt;z-index:-250300416;mso-position-horizontal-relative:text;mso-position-vertical-relative:text;mso-width-relative:page;mso-height-relative:page">
            <v:imagedata r:id="rId58" o:title="284959187_437042841759694_5833132364657026022_n"/>
          </v:shape>
        </w:pict>
      </w:r>
      <w:r>
        <w:rPr>
          <w:noProof/>
        </w:rPr>
        <w:pict>
          <v:shape id="_x0000_s1662" type="#_x0000_t75" style="position:absolute;margin-left:-80.2pt;margin-top:467.85pt;width:281.45pt;height:199.8pt;z-index:-250294272;mso-position-horizontal-relative:text;mso-position-vertical-relative:text;mso-width-relative:page;mso-height-relative:page">
            <v:imagedata r:id="rId59" o:title="285060890_437042775093034_9138526467215965610_n"/>
          </v:shape>
        </w:pict>
      </w:r>
      <w:r>
        <w:rPr>
          <w:noProof/>
        </w:rPr>
        <w:pict>
          <v:shape id="_x0000_s1660" type="#_x0000_t75" style="position:absolute;margin-left:209.45pt;margin-top:261.3pt;width:274.15pt;height:197.75pt;z-index:-250298368;mso-position-horizontal-relative:text;mso-position-vertical-relative:text;mso-width-relative:page;mso-height-relative:page">
            <v:imagedata r:id="rId60" o:title="285106344_437042801759698_2351906101262760779_n"/>
          </v:shape>
        </w:pict>
      </w:r>
      <w:r>
        <w:rPr>
          <w:noProof/>
        </w:rPr>
        <w:pict>
          <v:shape id="_x0000_s1661" type="#_x0000_t75" style="position:absolute;margin-left:-80.2pt;margin-top:261.3pt;width:281.45pt;height:198.3pt;z-index:-250296320;mso-position-horizontal-relative:text;mso-position-vertical-relative:text;mso-width-relative:page;mso-height-relative:page">
            <v:imagedata r:id="rId61" o:title="285130697_437042865093025_1644999666343045162_n"/>
          </v:shape>
        </w:pict>
      </w:r>
      <w:r>
        <w:rPr>
          <w:noProof/>
          <w:lang w:bidi="th-TH"/>
        </w:rPr>
        <w:pict w14:anchorId="1C6A3A89">
          <v:shape id="_x0000_s1581" type="#_x0000_t202" style="position:absolute;margin-left:433.3pt;margin-top:678.35pt;width:65.15pt;height:67.2pt;z-index:2528614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">
            <v:textbox style="mso-next-textbox:#_x0000_s1581">
              <w:txbxContent>
                <w:p w:rsidR="005964DA" w:rsidRPr="00464AC4" w:rsidRDefault="005964DA" w:rsidP="005964DA">
                  <w:pPr>
                    <w:jc w:val="center"/>
                    <w:rPr>
                      <w:rFonts w:ascii="TH SarabunIT๙" w:hAnsi="TH SarabunIT๙" w:cs="TH SarabunIT๙"/>
                      <w:sz w:val="96"/>
                      <w:szCs w:val="96"/>
                    </w:rPr>
                  </w:pPr>
                  <w:r>
                    <w:rPr>
                      <w:rFonts w:ascii="TH SarabunIT๙" w:hAnsi="TH SarabunIT๙" w:cs="TH SarabunIT๙"/>
                      <w:sz w:val="96"/>
                      <w:szCs w:val="9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 w14:anchorId="4780347B">
          <v:shape id="_x0000_s1577" type="#_x0000_t202" style="position:absolute;margin-left:-70.9pt;margin-top:128.4pt;width:554.5pt;height:122.9pt;z-index:252853248;mso-position-horizontal-relative:text;mso-position-vertical-relative:text;mso-width-relative:margin;mso-height-relative:margin" fillcolor="white [3201]" strokecolor="black [3200]" strokeweight="5pt">
            <v:stroke linestyle="thickThin"/>
            <v:shadow color="#868686"/>
            <v:textbox style="mso-next-textbox:#_x0000_s1577">
              <w:txbxContent>
                <w:p w:rsidR="005964DA" w:rsidRPr="00DB7C66" w:rsidRDefault="005964DA" w:rsidP="005964DA">
                  <w:pPr>
                    <w:ind w:firstLine="720"/>
                    <w:jc w:val="both"/>
                    <w:rPr>
                      <w:rFonts w:ascii="TH SarabunIT๙" w:hAnsi="TH SarabunIT๙" w:cs="TH SarabunIT๙"/>
                      <w:b/>
                      <w:bCs/>
                      <w:sz w:val="160"/>
                      <w:szCs w:val="160"/>
                      <w:cs/>
                      <w:lang w:bidi="th-TH"/>
                    </w:rPr>
                  </w:pPr>
                  <w:r w:rsidRPr="005964DA">
                    <w:rPr>
                      <w:rFonts w:ascii="TH SarabunIT๙" w:hAnsi="TH SarabunIT๙" w:cs="TH SarabunIT๙"/>
                      <w:sz w:val="36"/>
                      <w:szCs w:val="36"/>
                      <w:cs/>
                      <w:lang w:bidi="th-TH"/>
                    </w:rPr>
                    <w:t>วันที่ 19 พฤษภาคม 2564 เวลา 09.00 น. นายอุดม  เชียงยศ นายกเทศมนตรีตำบลก้อ เป็นประธานเปิดการอบรมตามโครงการ 1 ตำบล 1 มหาวิทยาลัย กิจกรรมส่งเสริมอาชีพเพิ่มรายได้ลดรายจ่ายในพื้นที่ตำบลก้อ โดย อาจารย์ประจำวิชาการประมง มหาวิทยาลัยเทคโนโลยีราชมงคล (มทร.) ล้านนา ลำปาง ให้ความรู้การเลี้ยงปลาดุกในกระชังให้กับกลุ่มเป้าหมาย ณ ห้องประชุมเทศบาลตำบลก้อ</w:t>
                  </w:r>
                </w:p>
              </w:txbxContent>
            </v:textbox>
          </v:shape>
        </w:pict>
      </w:r>
      <w:r>
        <w:rPr>
          <w:noProof/>
          <w:lang w:bidi="th-TH"/>
        </w:rPr>
        <w:pict w14:anchorId="32546A2B">
          <v:shape id="_x0000_s1579" type="#_x0000_t202" style="position:absolute;margin-left:19.6pt;margin-top:172.65pt;width:300.4pt;height:36.25pt;z-index:2528552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FDrw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" filled="f" stroked="f">
            <v:textbox style="mso-next-textbox:#_x0000_s1579" inset="0,0,0,0">
              <w:txbxContent>
                <w:p w:rsidR="005964DA" w:rsidRPr="00F93C76" w:rsidRDefault="006D5406" w:rsidP="005964DA">
                  <w:pPr>
                    <w:pStyle w:val="VolumeandIssue"/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  <w:lang w:val="en-US"/>
                    </w:rPr>
                  </w:pPr>
                  <w:r w:rsidRPr="006D5406">
                    <w:rPr>
                      <w:rFonts w:ascii="TH SarabunIT๙" w:hAnsi="TH SarabunIT๙" w:cs="TH SarabunIT๙"/>
                      <w:b w:val="0"/>
                      <w:bCs/>
                      <w:color w:val="FFFF00"/>
                      <w:sz w:val="36"/>
                      <w:szCs w:val="36"/>
                      <w:cs/>
                    </w:rPr>
                    <w:t>ประจำเดือน พฤษภาคม 2565 ฉบับที่ 5 ครั้งที่ 1</w:t>
                  </w:r>
                </w:p>
              </w:txbxContent>
            </v:textbox>
            <w10:wrap anchorx="page" anchory="page"/>
          </v:shape>
        </w:pict>
      </w:r>
    </w:p>
    <w:sectPr w:rsidR="00704346" w:rsidRPr="00704346" w:rsidSect="00CE4D1A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7" w:h="16839"/>
      <w:pgMar w:top="1800" w:right="1800" w:bottom="1800" w:left="1800" w:header="0" w:footer="8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0FB" w:rsidRDefault="004140FB" w:rsidP="00CE4D1A">
      <w:r>
        <w:separator/>
      </w:r>
    </w:p>
  </w:endnote>
  <w:endnote w:type="continuationSeparator" w:id="0">
    <w:p w:rsidR="004140FB" w:rsidRDefault="004140FB" w:rsidP="00CE4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aiSans Neue">
    <w:altName w:val="Angsana New"/>
    <w:charset w:val="00"/>
    <w:family w:val="auto"/>
    <w:pitch w:val="variable"/>
    <w:sig w:usb0="81000003" w:usb1="0000000A" w:usb2="00000000" w:usb3="00000000" w:csb0="0001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390285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390285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390285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0FB" w:rsidRDefault="004140FB" w:rsidP="00CE4D1A">
      <w:r>
        <w:separator/>
      </w:r>
    </w:p>
  </w:footnote>
  <w:footnote w:type="continuationSeparator" w:id="0">
    <w:p w:rsidR="004140FB" w:rsidRDefault="004140FB" w:rsidP="00CE4D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4140FB">
    <w:pPr>
      <w:pStyle w:val="aa"/>
    </w:pPr>
    <w:r>
      <w:rPr>
        <w:noProof/>
        <w:lang w:eastAsia="en-US" w:bidi="th-TH"/>
      </w:rPr>
      <w:pict w14:anchorId="4BC17D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8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4140FB">
    <w:pPr>
      <w:pStyle w:val="aa"/>
    </w:pPr>
    <w:r>
      <w:rPr>
        <w:noProof/>
        <w:lang w:eastAsia="en-US" w:bidi="th-TH"/>
      </w:rPr>
      <w:pict w14:anchorId="58FB8D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9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85" w:rsidRDefault="004140FB">
    <w:pPr>
      <w:pStyle w:val="aa"/>
    </w:pPr>
    <w:r>
      <w:rPr>
        <w:noProof/>
        <w:lang w:eastAsia="en-US" w:bidi="th-TH"/>
      </w:rPr>
      <w:pict w14:anchorId="4579E9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499277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ข่าว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2in" o:bullet="t">
        <v:imagedata r:id="rId1" o:title="image001"/>
      </v:shape>
    </w:pict>
  </w:numPicBullet>
  <w:abstractNum w:abstractNumId="0">
    <w:nsid w:val="12E9213D"/>
    <w:multiLevelType w:val="hybridMultilevel"/>
    <w:tmpl w:val="C3563BC2"/>
    <w:lvl w:ilvl="0" w:tplc="EAC0476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39EE16AB"/>
    <w:multiLevelType w:val="multilevel"/>
    <w:tmpl w:val="C472D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F10F4B"/>
    <w:multiLevelType w:val="hybridMultilevel"/>
    <w:tmpl w:val="09685CEE"/>
    <w:lvl w:ilvl="0" w:tplc="A5E84C64">
      <w:start w:val="1"/>
      <w:numFmt w:val="thaiNumbers"/>
      <w:lvlText w:val="%1."/>
      <w:lvlJc w:val="left"/>
      <w:pPr>
        <w:tabs>
          <w:tab w:val="num" w:pos="1080"/>
        </w:tabs>
        <w:ind w:left="1080" w:hanging="360"/>
      </w:pPr>
      <w:rPr>
        <w:rFonts w:ascii="Cordia New" w:eastAsia="Times New Roman" w:hAnsi="Cordia New" w:cs="Cordi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48680A17"/>
    <w:multiLevelType w:val="hybridMultilevel"/>
    <w:tmpl w:val="43CEB934"/>
    <w:lvl w:ilvl="0" w:tplc="4A562246">
      <w:start w:val="1"/>
      <w:numFmt w:val="decimal"/>
      <w:lvlText w:val="%1."/>
      <w:lvlJc w:val="left"/>
      <w:pPr>
        <w:ind w:left="51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">
    <w:nsid w:val="57E41E70"/>
    <w:multiLevelType w:val="hybridMultilevel"/>
    <w:tmpl w:val="C6AAF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D03F8D"/>
    <w:multiLevelType w:val="hybridMultilevel"/>
    <w:tmpl w:val="B156DC32"/>
    <w:lvl w:ilvl="0" w:tplc="D6ECA7D8">
      <w:start w:val="1"/>
      <w:numFmt w:val="bullet"/>
      <w:pStyle w:val="a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FF6600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ignoreMixedContent/>
  <w:alwaysShowPlaceholderText/>
  <w:hdr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D025B5"/>
    <w:rsid w:val="0000352B"/>
    <w:rsid w:val="00007B0D"/>
    <w:rsid w:val="00013CC6"/>
    <w:rsid w:val="0001503F"/>
    <w:rsid w:val="00016235"/>
    <w:rsid w:val="00016DB8"/>
    <w:rsid w:val="00047637"/>
    <w:rsid w:val="00047672"/>
    <w:rsid w:val="0005512D"/>
    <w:rsid w:val="0006348A"/>
    <w:rsid w:val="00071D34"/>
    <w:rsid w:val="00080B18"/>
    <w:rsid w:val="0008175A"/>
    <w:rsid w:val="00084D0A"/>
    <w:rsid w:val="00086A05"/>
    <w:rsid w:val="00087045"/>
    <w:rsid w:val="0008723A"/>
    <w:rsid w:val="0009238D"/>
    <w:rsid w:val="00093AD6"/>
    <w:rsid w:val="000A53D2"/>
    <w:rsid w:val="000B2312"/>
    <w:rsid w:val="000B2906"/>
    <w:rsid w:val="000C0B48"/>
    <w:rsid w:val="000D127A"/>
    <w:rsid w:val="000D24AB"/>
    <w:rsid w:val="000E2244"/>
    <w:rsid w:val="000E75DB"/>
    <w:rsid w:val="000F4F8B"/>
    <w:rsid w:val="000F7862"/>
    <w:rsid w:val="00100C84"/>
    <w:rsid w:val="00107821"/>
    <w:rsid w:val="00111C5E"/>
    <w:rsid w:val="00120FA7"/>
    <w:rsid w:val="00121A83"/>
    <w:rsid w:val="00127137"/>
    <w:rsid w:val="0013442D"/>
    <w:rsid w:val="00136328"/>
    <w:rsid w:val="00144856"/>
    <w:rsid w:val="00154CAF"/>
    <w:rsid w:val="001775C2"/>
    <w:rsid w:val="00187BAA"/>
    <w:rsid w:val="001A0104"/>
    <w:rsid w:val="001A20F5"/>
    <w:rsid w:val="001B40D1"/>
    <w:rsid w:val="001B55A3"/>
    <w:rsid w:val="001C7327"/>
    <w:rsid w:val="001D4D7D"/>
    <w:rsid w:val="001D73F6"/>
    <w:rsid w:val="001F32E0"/>
    <w:rsid w:val="001F5AA4"/>
    <w:rsid w:val="001F7CB5"/>
    <w:rsid w:val="0020485C"/>
    <w:rsid w:val="002067B4"/>
    <w:rsid w:val="0021672E"/>
    <w:rsid w:val="002172C5"/>
    <w:rsid w:val="00220CB0"/>
    <w:rsid w:val="00221619"/>
    <w:rsid w:val="00223889"/>
    <w:rsid w:val="0024346E"/>
    <w:rsid w:val="00266622"/>
    <w:rsid w:val="00275956"/>
    <w:rsid w:val="00280B28"/>
    <w:rsid w:val="00284A39"/>
    <w:rsid w:val="002A1DE6"/>
    <w:rsid w:val="002D0ED0"/>
    <w:rsid w:val="002D3386"/>
    <w:rsid w:val="002D33EB"/>
    <w:rsid w:val="002E766B"/>
    <w:rsid w:val="002F49D1"/>
    <w:rsid w:val="003011F4"/>
    <w:rsid w:val="003037A4"/>
    <w:rsid w:val="003201A4"/>
    <w:rsid w:val="00322287"/>
    <w:rsid w:val="00330733"/>
    <w:rsid w:val="003410CA"/>
    <w:rsid w:val="00342743"/>
    <w:rsid w:val="003560D3"/>
    <w:rsid w:val="003577E9"/>
    <w:rsid w:val="003579CD"/>
    <w:rsid w:val="00376BF6"/>
    <w:rsid w:val="00381887"/>
    <w:rsid w:val="003836BC"/>
    <w:rsid w:val="00390285"/>
    <w:rsid w:val="0039199A"/>
    <w:rsid w:val="003974F4"/>
    <w:rsid w:val="00397DA1"/>
    <w:rsid w:val="003A00A9"/>
    <w:rsid w:val="003A528D"/>
    <w:rsid w:val="003A56C6"/>
    <w:rsid w:val="003A5E99"/>
    <w:rsid w:val="003A64C1"/>
    <w:rsid w:val="003B38D2"/>
    <w:rsid w:val="003C03AC"/>
    <w:rsid w:val="003C2DF7"/>
    <w:rsid w:val="003D4414"/>
    <w:rsid w:val="003E36D4"/>
    <w:rsid w:val="003E785E"/>
    <w:rsid w:val="003F3DDF"/>
    <w:rsid w:val="003F4C0E"/>
    <w:rsid w:val="00404AA0"/>
    <w:rsid w:val="00412278"/>
    <w:rsid w:val="004140FB"/>
    <w:rsid w:val="00422F9A"/>
    <w:rsid w:val="00424264"/>
    <w:rsid w:val="004513BB"/>
    <w:rsid w:val="00453A85"/>
    <w:rsid w:val="00455E3C"/>
    <w:rsid w:val="00464AC4"/>
    <w:rsid w:val="00465010"/>
    <w:rsid w:val="004939E3"/>
    <w:rsid w:val="00494587"/>
    <w:rsid w:val="004A104F"/>
    <w:rsid w:val="004A508F"/>
    <w:rsid w:val="004A6F72"/>
    <w:rsid w:val="004C637C"/>
    <w:rsid w:val="004C758F"/>
    <w:rsid w:val="004D366E"/>
    <w:rsid w:val="004E0A42"/>
    <w:rsid w:val="004E1342"/>
    <w:rsid w:val="004F2577"/>
    <w:rsid w:val="004F59B7"/>
    <w:rsid w:val="00501612"/>
    <w:rsid w:val="00506557"/>
    <w:rsid w:val="00510CBB"/>
    <w:rsid w:val="00511AF4"/>
    <w:rsid w:val="00520BDF"/>
    <w:rsid w:val="005266B9"/>
    <w:rsid w:val="00531924"/>
    <w:rsid w:val="0053531E"/>
    <w:rsid w:val="00560FED"/>
    <w:rsid w:val="00566DC7"/>
    <w:rsid w:val="00577F8A"/>
    <w:rsid w:val="0058207F"/>
    <w:rsid w:val="00582EB2"/>
    <w:rsid w:val="005964DA"/>
    <w:rsid w:val="005A7AB6"/>
    <w:rsid w:val="005D06C8"/>
    <w:rsid w:val="005D2667"/>
    <w:rsid w:val="005E0C7A"/>
    <w:rsid w:val="005E2FB0"/>
    <w:rsid w:val="005F2871"/>
    <w:rsid w:val="005F501C"/>
    <w:rsid w:val="00601D65"/>
    <w:rsid w:val="00606C4E"/>
    <w:rsid w:val="0060737E"/>
    <w:rsid w:val="0061172D"/>
    <w:rsid w:val="00620EBE"/>
    <w:rsid w:val="006223F2"/>
    <w:rsid w:val="00623AE1"/>
    <w:rsid w:val="00630685"/>
    <w:rsid w:val="0064104D"/>
    <w:rsid w:val="006545A2"/>
    <w:rsid w:val="0066200E"/>
    <w:rsid w:val="0066225B"/>
    <w:rsid w:val="0066353D"/>
    <w:rsid w:val="0067703F"/>
    <w:rsid w:val="00677762"/>
    <w:rsid w:val="006A15E8"/>
    <w:rsid w:val="006A2558"/>
    <w:rsid w:val="006B03B5"/>
    <w:rsid w:val="006C494E"/>
    <w:rsid w:val="006C4E9E"/>
    <w:rsid w:val="006D1B9C"/>
    <w:rsid w:val="006D5406"/>
    <w:rsid w:val="006D59E8"/>
    <w:rsid w:val="006E7BBB"/>
    <w:rsid w:val="006F5D1E"/>
    <w:rsid w:val="00700FD6"/>
    <w:rsid w:val="007013DB"/>
    <w:rsid w:val="00704346"/>
    <w:rsid w:val="00715318"/>
    <w:rsid w:val="007230C6"/>
    <w:rsid w:val="0072616D"/>
    <w:rsid w:val="00726D25"/>
    <w:rsid w:val="00736643"/>
    <w:rsid w:val="0075346C"/>
    <w:rsid w:val="0075528A"/>
    <w:rsid w:val="00756489"/>
    <w:rsid w:val="007679F5"/>
    <w:rsid w:val="00785EE0"/>
    <w:rsid w:val="00786B9C"/>
    <w:rsid w:val="007922EB"/>
    <w:rsid w:val="007A062D"/>
    <w:rsid w:val="007A1E91"/>
    <w:rsid w:val="007A7C4A"/>
    <w:rsid w:val="007B3658"/>
    <w:rsid w:val="007C77F0"/>
    <w:rsid w:val="007D4AFB"/>
    <w:rsid w:val="007D5370"/>
    <w:rsid w:val="00815E27"/>
    <w:rsid w:val="00837A44"/>
    <w:rsid w:val="008448B0"/>
    <w:rsid w:val="00855C4A"/>
    <w:rsid w:val="00871AFA"/>
    <w:rsid w:val="00874523"/>
    <w:rsid w:val="00881931"/>
    <w:rsid w:val="00882D96"/>
    <w:rsid w:val="0088391A"/>
    <w:rsid w:val="0088582E"/>
    <w:rsid w:val="008A11CA"/>
    <w:rsid w:val="008A1839"/>
    <w:rsid w:val="008B0A2D"/>
    <w:rsid w:val="008B6A41"/>
    <w:rsid w:val="008B7599"/>
    <w:rsid w:val="008C017F"/>
    <w:rsid w:val="008C2E2E"/>
    <w:rsid w:val="008C598A"/>
    <w:rsid w:val="008E2984"/>
    <w:rsid w:val="009071F2"/>
    <w:rsid w:val="00922708"/>
    <w:rsid w:val="00924E58"/>
    <w:rsid w:val="00927365"/>
    <w:rsid w:val="009344D6"/>
    <w:rsid w:val="00942522"/>
    <w:rsid w:val="00945AF3"/>
    <w:rsid w:val="00947468"/>
    <w:rsid w:val="00947EBB"/>
    <w:rsid w:val="00951EA5"/>
    <w:rsid w:val="00963F94"/>
    <w:rsid w:val="0097232B"/>
    <w:rsid w:val="00973585"/>
    <w:rsid w:val="00980FC7"/>
    <w:rsid w:val="00981A06"/>
    <w:rsid w:val="00982DDD"/>
    <w:rsid w:val="0099795D"/>
    <w:rsid w:val="009A1DAE"/>
    <w:rsid w:val="009A3592"/>
    <w:rsid w:val="009A7C27"/>
    <w:rsid w:val="009B1BFC"/>
    <w:rsid w:val="009C1FAE"/>
    <w:rsid w:val="009C5ED0"/>
    <w:rsid w:val="009E4562"/>
    <w:rsid w:val="009E4DEC"/>
    <w:rsid w:val="009E604E"/>
    <w:rsid w:val="009F0BAE"/>
    <w:rsid w:val="00A03F9C"/>
    <w:rsid w:val="00A0505F"/>
    <w:rsid w:val="00A1043D"/>
    <w:rsid w:val="00A22BCB"/>
    <w:rsid w:val="00A37047"/>
    <w:rsid w:val="00A42CD0"/>
    <w:rsid w:val="00A44858"/>
    <w:rsid w:val="00A4561A"/>
    <w:rsid w:val="00A54D11"/>
    <w:rsid w:val="00A62952"/>
    <w:rsid w:val="00A71C13"/>
    <w:rsid w:val="00A76183"/>
    <w:rsid w:val="00A8229B"/>
    <w:rsid w:val="00A85C25"/>
    <w:rsid w:val="00A87652"/>
    <w:rsid w:val="00AB45AC"/>
    <w:rsid w:val="00AB5F37"/>
    <w:rsid w:val="00AD14B4"/>
    <w:rsid w:val="00AD7EDF"/>
    <w:rsid w:val="00AE0D7F"/>
    <w:rsid w:val="00AE1102"/>
    <w:rsid w:val="00AE4136"/>
    <w:rsid w:val="00AE6411"/>
    <w:rsid w:val="00AF05E0"/>
    <w:rsid w:val="00AF3763"/>
    <w:rsid w:val="00B07CEA"/>
    <w:rsid w:val="00B17268"/>
    <w:rsid w:val="00B21ECF"/>
    <w:rsid w:val="00B40DFA"/>
    <w:rsid w:val="00B415E3"/>
    <w:rsid w:val="00B45790"/>
    <w:rsid w:val="00B5675C"/>
    <w:rsid w:val="00B65E89"/>
    <w:rsid w:val="00B675BF"/>
    <w:rsid w:val="00B76250"/>
    <w:rsid w:val="00B90186"/>
    <w:rsid w:val="00BA53F9"/>
    <w:rsid w:val="00BB0169"/>
    <w:rsid w:val="00BC0783"/>
    <w:rsid w:val="00BC0AD1"/>
    <w:rsid w:val="00BC17A6"/>
    <w:rsid w:val="00BD3157"/>
    <w:rsid w:val="00BD5331"/>
    <w:rsid w:val="00BE0A01"/>
    <w:rsid w:val="00BE3310"/>
    <w:rsid w:val="00BE5983"/>
    <w:rsid w:val="00BF74E0"/>
    <w:rsid w:val="00C032F1"/>
    <w:rsid w:val="00C17EE1"/>
    <w:rsid w:val="00C37FB2"/>
    <w:rsid w:val="00C41F8E"/>
    <w:rsid w:val="00C42C26"/>
    <w:rsid w:val="00C44DDE"/>
    <w:rsid w:val="00C4683D"/>
    <w:rsid w:val="00C55909"/>
    <w:rsid w:val="00C65459"/>
    <w:rsid w:val="00C6746A"/>
    <w:rsid w:val="00CA1086"/>
    <w:rsid w:val="00CB2BC4"/>
    <w:rsid w:val="00CD1B79"/>
    <w:rsid w:val="00CE4D1A"/>
    <w:rsid w:val="00CE4F8E"/>
    <w:rsid w:val="00CE6516"/>
    <w:rsid w:val="00CF1CCE"/>
    <w:rsid w:val="00D025B5"/>
    <w:rsid w:val="00D0276C"/>
    <w:rsid w:val="00D05144"/>
    <w:rsid w:val="00D17194"/>
    <w:rsid w:val="00D4029E"/>
    <w:rsid w:val="00D5143B"/>
    <w:rsid w:val="00D63DBC"/>
    <w:rsid w:val="00D6430F"/>
    <w:rsid w:val="00D765AE"/>
    <w:rsid w:val="00D80779"/>
    <w:rsid w:val="00D93289"/>
    <w:rsid w:val="00DA3620"/>
    <w:rsid w:val="00DA5954"/>
    <w:rsid w:val="00DB2A1E"/>
    <w:rsid w:val="00DB54DE"/>
    <w:rsid w:val="00DB7C66"/>
    <w:rsid w:val="00DD3B68"/>
    <w:rsid w:val="00DF1886"/>
    <w:rsid w:val="00E01278"/>
    <w:rsid w:val="00E100DA"/>
    <w:rsid w:val="00E25A15"/>
    <w:rsid w:val="00E37159"/>
    <w:rsid w:val="00E4135B"/>
    <w:rsid w:val="00E44F1E"/>
    <w:rsid w:val="00E46BDF"/>
    <w:rsid w:val="00E51CEE"/>
    <w:rsid w:val="00E53A48"/>
    <w:rsid w:val="00E67631"/>
    <w:rsid w:val="00E80446"/>
    <w:rsid w:val="00E86085"/>
    <w:rsid w:val="00E91D3A"/>
    <w:rsid w:val="00E95FF2"/>
    <w:rsid w:val="00EB19F3"/>
    <w:rsid w:val="00EB3779"/>
    <w:rsid w:val="00EC60A2"/>
    <w:rsid w:val="00EC72EC"/>
    <w:rsid w:val="00ED220C"/>
    <w:rsid w:val="00ED33DA"/>
    <w:rsid w:val="00EE453E"/>
    <w:rsid w:val="00EE643B"/>
    <w:rsid w:val="00EF41D7"/>
    <w:rsid w:val="00EF4EA4"/>
    <w:rsid w:val="00EF7E6F"/>
    <w:rsid w:val="00F0269B"/>
    <w:rsid w:val="00F02AAB"/>
    <w:rsid w:val="00F03328"/>
    <w:rsid w:val="00F05F04"/>
    <w:rsid w:val="00F060A2"/>
    <w:rsid w:val="00F064D2"/>
    <w:rsid w:val="00F159F9"/>
    <w:rsid w:val="00F43D45"/>
    <w:rsid w:val="00F44E46"/>
    <w:rsid w:val="00F44EB8"/>
    <w:rsid w:val="00F63A3B"/>
    <w:rsid w:val="00F66079"/>
    <w:rsid w:val="00F750F6"/>
    <w:rsid w:val="00F93C76"/>
    <w:rsid w:val="00F950CC"/>
    <w:rsid w:val="00FA2992"/>
    <w:rsid w:val="00FC3F04"/>
    <w:rsid w:val="00FC4154"/>
    <w:rsid w:val="00FD3842"/>
    <w:rsid w:val="00FE3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  <o:colormru v:ext="edit" colors="#ebeeff,#e7ffe7,#c1f3ff,#d7f7ff,#98a3d7,#bfc9ff,#ffc,#d1f4f3"/>
    </o:shapedefaults>
    <o:shapelayout v:ext="edit">
      <o:idmap v:ext="edit" data="1"/>
    </o:shapelayout>
  </w:shapeDefaults>
  <w:decimalSymbol w:val="."/>
  <w:listSeparator w:val=","/>
  <w14:docId w14:val="0CDEFF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06C4E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1">
    <w:name w:val="heading 1"/>
    <w:basedOn w:val="a0"/>
    <w:next w:val="a0"/>
    <w:qFormat/>
    <w:rsid w:val="00606C4E"/>
    <w:pPr>
      <w:keepNext/>
      <w:outlineLvl w:val="0"/>
    </w:pPr>
    <w:rPr>
      <w:rFonts w:cs="Times New Roman"/>
      <w:b/>
      <w:color w:val="000080"/>
      <w:sz w:val="40"/>
      <w:szCs w:val="40"/>
    </w:rPr>
  </w:style>
  <w:style w:type="paragraph" w:styleId="2">
    <w:name w:val="heading 2"/>
    <w:basedOn w:val="a0"/>
    <w:next w:val="a0"/>
    <w:qFormat/>
    <w:rsid w:val="00606C4E"/>
    <w:pPr>
      <w:keepNext/>
      <w:outlineLvl w:val="1"/>
    </w:pPr>
    <w:rPr>
      <w:rFonts w:cs="Times New Roman"/>
      <w:b/>
      <w:color w:val="000080"/>
      <w:sz w:val="32"/>
      <w:szCs w:val="32"/>
    </w:rPr>
  </w:style>
  <w:style w:type="paragraph" w:styleId="3">
    <w:name w:val="heading 3"/>
    <w:basedOn w:val="a0"/>
    <w:next w:val="a0"/>
    <w:link w:val="30"/>
    <w:qFormat/>
    <w:rsid w:val="00606C4E"/>
    <w:pPr>
      <w:keepNext/>
      <w:outlineLvl w:val="2"/>
    </w:pPr>
    <w:rPr>
      <w:rFonts w:ascii="Palatino" w:hAnsi="Palatino" w:cs="Times New Roman"/>
      <w:sz w:val="28"/>
      <w:szCs w:val="28"/>
    </w:rPr>
  </w:style>
  <w:style w:type="paragraph" w:styleId="4">
    <w:name w:val="heading 4"/>
    <w:basedOn w:val="a0"/>
    <w:next w:val="a0"/>
    <w:qFormat/>
    <w:rsid w:val="00606C4E"/>
    <w:pPr>
      <w:keepNext/>
      <w:outlineLvl w:val="3"/>
    </w:pPr>
    <w:rPr>
      <w:rFonts w:ascii="Palatino" w:hAnsi="Palatino" w:cs="Times New Roman"/>
    </w:rPr>
  </w:style>
  <w:style w:type="paragraph" w:styleId="5">
    <w:name w:val="heading 5"/>
    <w:basedOn w:val="a0"/>
    <w:next w:val="a0"/>
    <w:link w:val="50"/>
    <w:qFormat/>
    <w:rsid w:val="00606C4E"/>
    <w:pPr>
      <w:spacing w:before="240" w:after="60"/>
      <w:outlineLvl w:val="4"/>
    </w:pPr>
    <w:rPr>
      <w:rFonts w:ascii="Comic Sans MS" w:hAnsi="Comic Sans MS" w:cs="Times New Roman"/>
      <w:color w:val="003300"/>
      <w:sz w:val="26"/>
      <w:szCs w:val="26"/>
    </w:rPr>
  </w:style>
  <w:style w:type="paragraph" w:styleId="6">
    <w:name w:val="heading 6"/>
    <w:basedOn w:val="a0"/>
    <w:next w:val="a0"/>
    <w:qFormat/>
    <w:rsid w:val="00606C4E"/>
    <w:pPr>
      <w:spacing w:before="240" w:after="60"/>
      <w:outlineLvl w:val="5"/>
    </w:pPr>
    <w:rPr>
      <w:rFonts w:ascii="Times" w:hAnsi="Times" w:cs="Times"/>
      <w:b/>
      <w:color w:val="003300"/>
      <w:sz w:val="22"/>
      <w:szCs w:val="22"/>
    </w:rPr>
  </w:style>
  <w:style w:type="paragraph" w:styleId="9">
    <w:name w:val="heading 9"/>
    <w:basedOn w:val="a0"/>
    <w:next w:val="a0"/>
    <w:qFormat/>
    <w:rsid w:val="00606C4E"/>
    <w:pPr>
      <w:keepNext/>
      <w:outlineLvl w:val="8"/>
    </w:pPr>
    <w:rPr>
      <w:i/>
      <w:color w:val="003366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"/>
    <w:basedOn w:val="a0"/>
    <w:rsid w:val="00606C4E"/>
    <w:pPr>
      <w:numPr>
        <w:numId w:val="2"/>
      </w:numPr>
    </w:pPr>
    <w:rPr>
      <w:sz w:val="22"/>
      <w:szCs w:val="22"/>
    </w:rPr>
  </w:style>
  <w:style w:type="paragraph" w:styleId="a4">
    <w:name w:val="Balloon Text"/>
    <w:basedOn w:val="a0"/>
    <w:semiHidden/>
    <w:rsid w:val="00606C4E"/>
    <w:rPr>
      <w:rFonts w:ascii="Tahoma" w:hAnsi="Tahoma" w:cs="Tahoma"/>
      <w:sz w:val="16"/>
      <w:szCs w:val="16"/>
    </w:rPr>
  </w:style>
  <w:style w:type="paragraph" w:customStyle="1" w:styleId="web">
    <w:name w:val="web"/>
    <w:basedOn w:val="a0"/>
    <w:rsid w:val="00606C4E"/>
    <w:pPr>
      <w:jc w:val="center"/>
    </w:pPr>
    <w:rPr>
      <w:color w:val="FF6600"/>
      <w:lang w:val="th-TH" w:bidi="th-TH"/>
    </w:rPr>
  </w:style>
  <w:style w:type="paragraph" w:customStyle="1" w:styleId="CaptionText">
    <w:name w:val="Caption Text"/>
    <w:basedOn w:val="a0"/>
    <w:rsid w:val="00606C4E"/>
    <w:pPr>
      <w:spacing w:line="240" w:lineRule="atLeast"/>
      <w:jc w:val="center"/>
    </w:pPr>
    <w:rPr>
      <w:i/>
      <w:color w:val="33CCCC"/>
      <w:sz w:val="18"/>
      <w:szCs w:val="18"/>
      <w:lang w:val="th-TH" w:bidi="th-TH"/>
    </w:rPr>
  </w:style>
  <w:style w:type="paragraph" w:customStyle="1" w:styleId="ReturnAddress">
    <w:name w:val="Return Address"/>
    <w:basedOn w:val="a0"/>
    <w:rsid w:val="00606C4E"/>
    <w:pPr>
      <w:spacing w:line="220" w:lineRule="exact"/>
      <w:jc w:val="center"/>
    </w:pPr>
    <w:rPr>
      <w:sz w:val="18"/>
      <w:szCs w:val="18"/>
      <w:lang w:val="th-TH" w:bidi="th-TH"/>
    </w:rPr>
  </w:style>
  <w:style w:type="paragraph" w:customStyle="1" w:styleId="VolumeandIssue">
    <w:name w:val="Volume and Issue"/>
    <w:basedOn w:val="a0"/>
    <w:rsid w:val="00606C4E"/>
    <w:pPr>
      <w:spacing w:line="240" w:lineRule="atLeast"/>
    </w:pPr>
    <w:rPr>
      <w:b/>
      <w:color w:val="FF6600"/>
      <w:spacing w:val="20"/>
      <w:sz w:val="16"/>
      <w:szCs w:val="16"/>
      <w:lang w:val="th-TH" w:bidi="th-TH"/>
    </w:rPr>
  </w:style>
  <w:style w:type="paragraph" w:customStyle="1" w:styleId="Masthead">
    <w:name w:val="Masthead"/>
    <w:basedOn w:val="1"/>
    <w:rsid w:val="00606C4E"/>
    <w:pPr>
      <w:jc w:val="center"/>
    </w:pPr>
    <w:rPr>
      <w:rFonts w:cs="Trebuchet MS"/>
      <w:color w:val="FFFFFF"/>
      <w:sz w:val="56"/>
      <w:szCs w:val="56"/>
      <w:lang w:val="th-TH" w:bidi="th-TH"/>
    </w:rPr>
  </w:style>
  <w:style w:type="paragraph" w:customStyle="1" w:styleId="10">
    <w:name w:val="หัวเรื่องสารบัญ1"/>
    <w:basedOn w:val="a0"/>
    <w:rsid w:val="00606C4E"/>
    <w:pPr>
      <w:spacing w:after="120" w:line="240" w:lineRule="atLeast"/>
    </w:pPr>
    <w:rPr>
      <w:b/>
      <w:color w:val="000080"/>
      <w:sz w:val="20"/>
      <w:szCs w:val="20"/>
      <w:lang w:val="th-TH" w:bidi="th-TH"/>
    </w:rPr>
  </w:style>
  <w:style w:type="paragraph" w:customStyle="1" w:styleId="TOCText">
    <w:name w:val="TOC Text"/>
    <w:basedOn w:val="a0"/>
    <w:rsid w:val="00606C4E"/>
    <w:pPr>
      <w:tabs>
        <w:tab w:val="right" w:pos="2250"/>
      </w:tabs>
      <w:spacing w:line="360" w:lineRule="exact"/>
    </w:pPr>
    <w:rPr>
      <w:color w:val="000080"/>
      <w:sz w:val="16"/>
      <w:szCs w:val="16"/>
      <w:lang w:val="th-TH" w:bidi="th-TH"/>
    </w:rPr>
  </w:style>
  <w:style w:type="paragraph" w:customStyle="1" w:styleId="PageTitle">
    <w:name w:val="Page Title"/>
    <w:basedOn w:val="a0"/>
    <w:rsid w:val="00606C4E"/>
    <w:pPr>
      <w:jc w:val="right"/>
    </w:pPr>
    <w:rPr>
      <w:b/>
      <w:color w:val="FFFFFF"/>
      <w:sz w:val="28"/>
      <w:szCs w:val="28"/>
      <w:lang w:val="th-TH" w:bidi="th-TH"/>
    </w:rPr>
  </w:style>
  <w:style w:type="paragraph" w:customStyle="1" w:styleId="Pullquote">
    <w:name w:val="Pullquote"/>
    <w:basedOn w:val="a0"/>
    <w:rsid w:val="00606C4E"/>
    <w:pPr>
      <w:spacing w:line="360" w:lineRule="atLeast"/>
      <w:jc w:val="right"/>
    </w:pPr>
    <w:rPr>
      <w:i/>
      <w:color w:val="FF5050"/>
      <w:lang w:val="th-TH" w:bidi="th-TH"/>
    </w:rPr>
  </w:style>
  <w:style w:type="paragraph" w:customStyle="1" w:styleId="MailingAddress">
    <w:name w:val="Mailing Address"/>
    <w:basedOn w:val="a0"/>
    <w:rsid w:val="00606C4E"/>
    <w:pPr>
      <w:spacing w:line="280" w:lineRule="atLeast"/>
    </w:pPr>
    <w:rPr>
      <w:rFonts w:ascii="Arial" w:hAnsi="Arial" w:cs="Arial"/>
      <w:b/>
      <w:caps/>
      <w:lang w:val="th-TH" w:bidi="th-TH"/>
    </w:rPr>
  </w:style>
  <w:style w:type="paragraph" w:customStyle="1" w:styleId="BodyText">
    <w:name w:val="BodyText"/>
    <w:basedOn w:val="a0"/>
    <w:rsid w:val="00606C4E"/>
    <w:pPr>
      <w:spacing w:after="120"/>
    </w:pPr>
    <w:rPr>
      <w:sz w:val="20"/>
      <w:szCs w:val="20"/>
      <w:lang w:val="th-TH" w:bidi="th-TH"/>
    </w:rPr>
  </w:style>
  <w:style w:type="character" w:styleId="a5">
    <w:name w:val="page number"/>
    <w:rsid w:val="00606C4E"/>
    <w:rPr>
      <w:b/>
      <w:bCs w:val="0"/>
      <w:color w:val="FFFFFF"/>
      <w:sz w:val="28"/>
      <w:lang w:val="th-TH"/>
    </w:rPr>
  </w:style>
  <w:style w:type="character" w:customStyle="1" w:styleId="emailstyle29">
    <w:name w:val="emailstyle29"/>
    <w:basedOn w:val="a1"/>
    <w:semiHidden/>
    <w:rsid w:val="00606C4E"/>
    <w:rPr>
      <w:rFonts w:ascii="Arial" w:hAnsi="Arial" w:cs="Arial" w:hint="default"/>
      <w:color w:val="000080"/>
      <w:sz w:val="20"/>
      <w:szCs w:val="20"/>
    </w:rPr>
  </w:style>
  <w:style w:type="paragraph" w:styleId="a6">
    <w:name w:val="No Spacing"/>
    <w:uiPriority w:val="1"/>
    <w:qFormat/>
    <w:rsid w:val="00D025B5"/>
    <w:rPr>
      <w:rFonts w:ascii="Calibri" w:eastAsia="Calibri" w:hAnsi="Calibri" w:cs="Cordia New"/>
      <w:sz w:val="22"/>
      <w:szCs w:val="28"/>
    </w:rPr>
  </w:style>
  <w:style w:type="paragraph" w:styleId="a7">
    <w:name w:val="Body Text"/>
    <w:basedOn w:val="a0"/>
    <w:link w:val="a8"/>
    <w:rsid w:val="00A4561A"/>
    <w:pPr>
      <w:tabs>
        <w:tab w:val="left" w:pos="1418"/>
      </w:tabs>
    </w:pPr>
    <w:rPr>
      <w:rFonts w:ascii="Cordia New" w:eastAsia="Cordia New" w:hAnsi="Cordia New" w:cs="Cordia New"/>
      <w:sz w:val="32"/>
      <w:szCs w:val="32"/>
      <w:lang w:eastAsia="en-US" w:bidi="th-TH"/>
    </w:rPr>
  </w:style>
  <w:style w:type="character" w:customStyle="1" w:styleId="a8">
    <w:name w:val="เนื้อความ อักขระ"/>
    <w:basedOn w:val="a1"/>
    <w:link w:val="a7"/>
    <w:rsid w:val="00A4561A"/>
    <w:rPr>
      <w:rFonts w:ascii="Cordia New" w:eastAsia="Cordia New" w:hAnsi="Cordia New" w:cs="Cordia New"/>
      <w:sz w:val="32"/>
      <w:szCs w:val="32"/>
    </w:rPr>
  </w:style>
  <w:style w:type="character" w:styleId="a9">
    <w:name w:val="Hyperlink"/>
    <w:uiPriority w:val="99"/>
    <w:unhideWhenUsed/>
    <w:rsid w:val="00A4561A"/>
    <w:rPr>
      <w:color w:val="0000FF"/>
      <w:u w:val="single"/>
    </w:rPr>
  </w:style>
  <w:style w:type="character" w:customStyle="1" w:styleId="style59">
    <w:name w:val="style59"/>
    <w:rsid w:val="007230C6"/>
  </w:style>
  <w:style w:type="character" w:customStyle="1" w:styleId="apple-converted-space">
    <w:name w:val="apple-converted-space"/>
    <w:basedOn w:val="a1"/>
    <w:rsid w:val="003201A4"/>
  </w:style>
  <w:style w:type="paragraph" w:styleId="aa">
    <w:name w:val="header"/>
    <w:basedOn w:val="a0"/>
    <w:link w:val="ab"/>
    <w:rsid w:val="00CE4D1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1"/>
    <w:link w:val="aa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c">
    <w:name w:val="footer"/>
    <w:basedOn w:val="a0"/>
    <w:link w:val="ad"/>
    <w:rsid w:val="00CE4D1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1"/>
    <w:link w:val="ac"/>
    <w:rsid w:val="00CE4D1A"/>
    <w:rPr>
      <w:rFonts w:ascii="Trebuchet MS" w:eastAsia="Times New Roman" w:hAnsi="Trebuchet MS" w:cs="Trebuchet MS"/>
      <w:sz w:val="24"/>
      <w:szCs w:val="24"/>
      <w:lang w:eastAsia="th-TH" w:bidi="ar-SA"/>
    </w:rPr>
  </w:style>
  <w:style w:type="paragraph" w:styleId="ae">
    <w:name w:val="Normal (Web)"/>
    <w:basedOn w:val="a0"/>
    <w:uiPriority w:val="99"/>
    <w:unhideWhenUsed/>
    <w:rsid w:val="00942522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eastAsia="en-US" w:bidi="th-TH"/>
    </w:rPr>
  </w:style>
  <w:style w:type="character" w:styleId="af">
    <w:name w:val="Strong"/>
    <w:basedOn w:val="a1"/>
    <w:uiPriority w:val="22"/>
    <w:qFormat/>
    <w:rsid w:val="00942522"/>
    <w:rPr>
      <w:b/>
      <w:bCs/>
    </w:rPr>
  </w:style>
  <w:style w:type="character" w:customStyle="1" w:styleId="30">
    <w:name w:val="หัวเรื่อง 3 อักขระ"/>
    <w:basedOn w:val="a1"/>
    <w:link w:val="3"/>
    <w:rsid w:val="0061172D"/>
    <w:rPr>
      <w:rFonts w:ascii="Palatino" w:eastAsia="Times New Roman" w:hAnsi="Palatino"/>
      <w:sz w:val="28"/>
      <w:szCs w:val="28"/>
      <w:lang w:eastAsia="th-TH" w:bidi="ar-SA"/>
    </w:rPr>
  </w:style>
  <w:style w:type="character" w:customStyle="1" w:styleId="fcg">
    <w:name w:val="fcg"/>
    <w:basedOn w:val="a1"/>
    <w:rsid w:val="00B675BF"/>
  </w:style>
  <w:style w:type="character" w:customStyle="1" w:styleId="50">
    <w:name w:val="หัวเรื่อง 5 อักขระ"/>
    <w:basedOn w:val="a1"/>
    <w:link w:val="5"/>
    <w:rsid w:val="003F4C0E"/>
    <w:rPr>
      <w:rFonts w:ascii="Comic Sans MS" w:eastAsia="Times New Roman" w:hAnsi="Comic Sans MS"/>
      <w:color w:val="003300"/>
      <w:sz w:val="26"/>
      <w:szCs w:val="26"/>
      <w:lang w:eastAsia="th-TH" w:bidi="ar-SA"/>
    </w:rPr>
  </w:style>
  <w:style w:type="character" w:customStyle="1" w:styleId="textexposedshow">
    <w:name w:val="text_exposed_show"/>
    <w:basedOn w:val="a1"/>
    <w:rsid w:val="006306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5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42148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6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9557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6860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yperlink" Target="https://www.facebook.com/media/set/?set=ms.c.eJxNjsENwEAIwzaqIOEo7L9YJdBBv5aJUVLTQAiCAn%7E_0gamnpQcvOFbglQs8BIHMAdYb%7E_tugq%7E%3BOMcaIMWYAymBews7lZdBZr1InPBk4DX1AVzgasjXf%7E%3B6Cw%7E%3Bb9YzDA%7E-%7E-.bps.a.1331942220283036.1073742138.100004018119679&amp;type=1" TargetMode="External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8.jpe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jpeg"/><Relationship Id="rId67" Type="http://schemas.openxmlformats.org/officeDocument/2006/relationships/footer" Target="footer3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School%20newsletter.dot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4ECA0-1BC0-4177-A904-5F347DF31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</Template>
  <TotalTime>3135</TotalTime>
  <Pages>13</Pages>
  <Words>20</Words>
  <Characters>120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ADVICE</cp:lastModifiedBy>
  <cp:revision>152</cp:revision>
  <cp:lastPrinted>2018-06-12T04:33:00Z</cp:lastPrinted>
  <dcterms:created xsi:type="dcterms:W3CDTF">2016-07-28T15:01:00Z</dcterms:created>
  <dcterms:modified xsi:type="dcterms:W3CDTF">2022-06-21T02:50:00Z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TC010182551054</vt:lpwstr>
  </property>
</Properties>
</file>