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1F497D" w:themeColor="text2"/>
  <w:body>
    <w:p w:rsidR="00951EA5" w:rsidRDefault="00951EA5" w:rsidP="00F03328">
      <w:pPr>
        <w:rPr>
          <w:rFonts w:cs="Angsana New"/>
          <w:noProof/>
          <w:cs/>
          <w:lang w:eastAsia="en-US" w:bidi="th-TH"/>
        </w:rPr>
      </w:pPr>
    </w:p>
    <w:p w:rsidR="0024346E" w:rsidRDefault="001C1844" w:rsidP="0024346E">
      <w:pPr>
        <w:rPr>
          <w:lang w:bidi="th-TH"/>
        </w:rPr>
      </w:pPr>
      <w:r>
        <w:rPr>
          <w:noProof/>
        </w:rPr>
        <w:pict>
          <v:shape id="_x0000_s1665" type="#_x0000_t75" style="position:absolute;margin-left:212.8pt;margin-top:429.15pt;width:274.15pt;height:182.15pt;z-index:-250452992;mso-position-horizontal-relative:text;mso-position-vertical-relative:text;mso-width-relative:page;mso-height-relative:page">
            <v:imagedata r:id="rId8" o:title="339004125_199268059506626_3775731687605017969_n"/>
          </v:shape>
        </w:pict>
      </w:r>
      <w:r>
        <w:rPr>
          <w:noProof/>
        </w:rPr>
        <w:pict>
          <v:shape id="_x0000_s1666" type="#_x0000_t75" style="position:absolute;margin-left:-67.55pt;margin-top:429.15pt;width:274.15pt;height:182.15pt;z-index:-250450944;mso-position-horizontal-relative:text;mso-position-vertical-relative:text;mso-width-relative:page;mso-height-relative:page">
            <v:imagedata r:id="rId9" o:title="339259012_982905939755510_313744975246097391_n"/>
          </v:shape>
        </w:pict>
      </w:r>
      <w:r>
        <w:rPr>
          <w:noProof/>
        </w:rPr>
        <w:pict>
          <v:shape id="_x0000_s1667" type="#_x0000_t75" style="position:absolute;margin-left:212.8pt;margin-top:237.15pt;width:274.15pt;height:182.15pt;z-index:-250448896;mso-position-horizontal-relative:text;mso-position-vertical-relative:text;mso-width-relative:page;mso-height-relative:page">
            <v:imagedata r:id="rId10" o:title="339274889_607194540989451_3084117947916604457_n"/>
          </v:shape>
        </w:pict>
      </w:r>
      <w:r>
        <w:rPr>
          <w:noProof/>
        </w:rPr>
        <w:pict>
          <v:shape id="_x0000_s1668" type="#_x0000_t75" style="position:absolute;margin-left:-68.8pt;margin-top:238.05pt;width:274.2pt;height:182.2pt;z-index:-250446848;mso-position-horizontal-relative:text;mso-position-vertical-relative:text;mso-width-relative:page;mso-height-relative:page">
            <v:imagedata r:id="rId11" o:title="339620117_771508204197891_4416425129491476555_n"/>
          </v:shape>
        </w:pict>
      </w:r>
      <w:r>
        <w:rPr>
          <w:rFonts w:cs="Angsana New"/>
          <w:i/>
          <w:iCs/>
          <w:noProof/>
          <w:lang w:eastAsia="en-US" w:bidi="th-TH"/>
        </w:rPr>
        <w:pict w14:anchorId="7ABD1AB5">
          <v:shapetype id="_x0000_t202" coordsize="21600,21600" o:spt="202" path="m,l,21600r21600,l21600,xe">
            <v:stroke joinstyle="miter"/>
            <v:path gradientshapeok="t" o:connecttype="rect"/>
          </v:shapetype>
          <v:shape id="_x0000_s1296" type="#_x0000_t202" style="position:absolute;margin-left:-67.55pt;margin-top:109.35pt;width:554.5pt;height:118.45pt;z-index:252055552;mso-position-horizontal-relative:text;mso-position-vertical-relative:text;mso-width-relative:margin;mso-height-relative:margin" fillcolor="white [3201]" strokecolor="#9bbb59 [3206]" strokeweight="5pt">
            <v:stroke linestyle="thickThin"/>
            <v:shadow color="#868686"/>
            <v:textbox style="mso-next-textbox:#_x0000_s1296">
              <w:txbxContent>
                <w:p w:rsidR="00390285" w:rsidRPr="00120FA7" w:rsidRDefault="00922055" w:rsidP="00855C4A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92205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วันที่ 3 เมษายน 2566 เวลา 09.00 น. นายอุดม เชียงยศ นายกเทศมนตรีตำบลก้อ เป็นประธาน เปิดโครงการฝึกอบรมป้องกันและแก้ไขปัญหายาเสพติดในสถานศึกษา พร้อมด้วย นายประทาน หม่นสุ ที่ปรึกษานายกเทศมนตรี ว่าที่ร้อยตรีชัย</w:t>
                  </w:r>
                  <w:proofErr w:type="spellStart"/>
                  <w:r w:rsidRPr="0092205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ยุทธ</w:t>
                  </w:r>
                  <w:proofErr w:type="spellEnd"/>
                  <w:r w:rsidRPr="0092205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proofErr w:type="spellStart"/>
                  <w:r w:rsidRPr="0092205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คุณา</w:t>
                  </w:r>
                  <w:proofErr w:type="spellEnd"/>
                  <w:r w:rsidRPr="0092205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พรสุจริต ปลัดเทศบาลตำบลก้อ พนักงานเทศบาลตำบลก้อ และนักเรียนในพื้นที่ตำบลก้อ เข้าร่วม ณ ห้องเทศบาลตำบลก้อ อำเภอลี้ จังหวัดลำพูน โดยมี </w:t>
                  </w:r>
                  <w:proofErr w:type="spellStart"/>
                  <w:r w:rsidRPr="0092205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ร.ต.ท</w:t>
                  </w:r>
                  <w:proofErr w:type="spellEnd"/>
                  <w:r w:rsidRPr="0092205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.เมธานนท์ ชัยยา รอง </w:t>
                  </w:r>
                  <w:proofErr w:type="spellStart"/>
                  <w:r w:rsidRPr="0092205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สวป.สภ</w:t>
                  </w:r>
                  <w:proofErr w:type="spellEnd"/>
                  <w:r w:rsidRPr="00922055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.ก้อ เป็นวิทยากร โครงการฝึกอบรมป้องกันและแก้ไขปัญหายาเสพติดในสถานศึกษาจัดขึ้นเพื่อมุ่งเน้นให้เยาวชนห่างไกลยาเสพติดโดยเฉพาะในสถานศึกษา เพื่อเป็นกำลังสำคัญในการพัฒนาประเทศชาติต่อไป</w:t>
                  </w:r>
                </w:p>
              </w:txbxContent>
            </v:textbox>
          </v:shape>
        </w:pict>
      </w:r>
      <w:r>
        <w:rPr>
          <w:rFonts w:cs="Angsana New"/>
          <w:i/>
          <w:iCs/>
          <w:noProof/>
          <w:lang w:eastAsia="en-US" w:bidi="th-TH"/>
        </w:rPr>
        <w:pict w14:anchorId="43B68B23">
          <v:shape id="_x0000_s1404" type="#_x0000_t202" style="position:absolute;margin-left:9.7pt;margin-top:168.95pt;width:300.4pt;height:36.25pt;z-index:252399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404" inset="0,0,0,0">
              <w:txbxContent>
                <w:p w:rsidR="00390285" w:rsidRPr="0001503F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 w:rsidR="000271C2"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เมษายน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</w:t>
                  </w:r>
                  <w:r w:rsidR="000271C2"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 w:rsidR="000271C2"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4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i/>
          <w:iCs/>
          <w:noProof/>
          <w:lang w:eastAsia="en-US" w:bidi="th-TH"/>
        </w:rPr>
        <w:pict w14:anchorId="4D04A172">
          <v:shape id="Text Box 12" o:spid="_x0000_s1134" type="#_x0000_t202" style="position:absolute;margin-left:7.15pt;margin-top:171.5pt;width:300.4pt;height:36.25pt;z-index:25171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Text Box 12" inset="0,0,0,0">
              <w:txbxContent>
                <w:p w:rsidR="00390285" w:rsidRPr="00715318" w:rsidRDefault="00390285" w:rsidP="00220CB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i/>
          <w:iCs/>
          <w:noProof/>
          <w:lang w:eastAsia="en-US" w:bidi="th-TH"/>
        </w:rPr>
        <w:pict w14:anchorId="45B26330">
          <v:shape id="_x0000_s1303" type="#_x0000_t202" style="position:absolute;margin-left:444.65pt;margin-top:664.55pt;width:42.3pt;height:51.9pt;z-index:2520709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3">
              <w:txbxContent>
                <w:p w:rsidR="00390285" w:rsidRPr="00464AC4" w:rsidRDefault="00390285" w:rsidP="00464AC4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 w:rsidRPr="00464AC4">
                    <w:rPr>
                      <w:rFonts w:ascii="TH SarabunIT๙" w:hAnsi="TH SarabunIT๙" w:cs="TH SarabunIT๙"/>
                      <w:sz w:val="96"/>
                      <w:szCs w:val="96"/>
                    </w:rPr>
                    <w:t>1</w:t>
                  </w:r>
                </w:p>
              </w:txbxContent>
            </v:textbox>
          </v:shape>
        </w:pict>
      </w:r>
      <w:r>
        <w:rPr>
          <w:i/>
          <w:iCs/>
          <w:noProof/>
          <w:lang w:eastAsia="en-US" w:bidi="th-TH"/>
        </w:rPr>
        <w:pict w14:anchorId="6793FAEE">
          <v:shape id="Text Box 1867" o:spid="_x0000_s1029" type="#_x0000_t202" style="position:absolute;margin-left:435.15pt;margin-top:80.85pt;width:132.55pt;height:27.7pt;z-index:25167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EAtA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" filled="f" stroked="f">
            <v:textbox style="mso-next-textbox:#Text Box 1867;mso-fit-shape-to-text:t" inset="0,0,0,0">
              <w:txbxContent>
                <w:p w:rsidR="00390285" w:rsidRPr="00AB45AC" w:rsidRDefault="00390285">
                  <w:pPr>
                    <w:pStyle w:val="VolumeandIssue"/>
                    <w:jc w:val="right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</w:pPr>
                </w:p>
              </w:txbxContent>
            </v:textbox>
            <w10:wrap anchorx="page" anchory="page"/>
          </v:shape>
        </w:pict>
      </w:r>
      <w:r w:rsidR="00A8229B" w:rsidRPr="009E604E">
        <w:rPr>
          <w:rFonts w:cs="Angsana New"/>
          <w:i/>
          <w:iCs/>
          <w:cs/>
          <w:lang w:bidi="th-TH"/>
        </w:rPr>
        <w:t xml:space="preserve"> </w:t>
      </w:r>
      <w:r w:rsidR="00A44858" w:rsidRPr="009E604E">
        <w:rPr>
          <w:rFonts w:cs="Angsana New"/>
          <w:i/>
          <w:iCs/>
          <w:cs/>
          <w:lang w:bidi="th-TH"/>
        </w:rPr>
        <w:br w:type="page"/>
      </w:r>
      <w:r w:rsidR="00CE6516">
        <w:rPr>
          <w:rFonts w:cs="Angsana New"/>
          <w:noProof/>
          <w:cs/>
          <w:lang w:eastAsia="en-US" w:bidi="th-TH"/>
        </w:rPr>
        <w:lastRenderedPageBreak/>
        <w:t>–</w:t>
      </w:r>
      <w:r w:rsidR="00F03328">
        <w:rPr>
          <w:rFonts w:cs="Angsana New"/>
          <w:noProof/>
          <w:cs/>
          <w:lang w:eastAsia="en-US" w:bidi="th-TH"/>
        </w:rPr>
        <w:t xml:space="preserve">    </w:t>
      </w:r>
      <w:r w:rsidR="003E36D4">
        <w:rPr>
          <w:rFonts w:cs="Angsana New"/>
          <w:noProof/>
          <w:cs/>
          <w:lang w:eastAsia="en-US" w:bidi="th-TH"/>
        </w:rPr>
        <w:t xml:space="preserve">   </w:t>
      </w:r>
    </w:p>
    <w:p w:rsidR="0024346E" w:rsidRDefault="001C1844">
      <w:pPr>
        <w:rPr>
          <w:lang w:bidi="th-TH"/>
        </w:rPr>
      </w:pPr>
      <w:r>
        <w:rPr>
          <w:noProof/>
          <w:lang w:eastAsia="en-US" w:bidi="th-TH"/>
        </w:rPr>
        <w:pict w14:anchorId="4DBD3856">
          <v:shape id="_x0000_s1301" type="#_x0000_t202" style="position:absolute;margin-left:-70.05pt;margin-top:307.05pt;width:554.5pt;height:122.35pt;z-index:252067840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301">
              <w:txbxContent>
                <w:p w:rsidR="00390285" w:rsidRPr="0009238D" w:rsidRDefault="00E56DA5" w:rsidP="000C0B48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  <w:lang w:bidi="th-TH"/>
                    </w:rPr>
                  </w:pPr>
                  <w:r w:rsidRPr="00E56DA5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วันที่ 5 เมษายน 2566 นายอุดม เชียงยศ นายกเทศมนตรีตำบลก้อ มอบหมายให้ ว่าที่ร้อยตรีชัย</w:t>
                  </w:r>
                  <w:proofErr w:type="spellStart"/>
                  <w:r w:rsidRPr="00E56DA5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ยุทธ</w:t>
                  </w:r>
                  <w:proofErr w:type="spellEnd"/>
                  <w:r w:rsidRPr="00E56DA5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proofErr w:type="spellStart"/>
                  <w:r w:rsidRPr="00E56DA5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คุณา</w:t>
                  </w:r>
                  <w:proofErr w:type="spellEnd"/>
                  <w:r w:rsidRPr="00E56DA5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พรสุจริต ปลัดเทศบาลตำบลก้อ เข้าร่วม ลงนามบันทึกความร่วมมือ (</w:t>
                  </w:r>
                  <w:r w:rsidRPr="00E56DA5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</w:rPr>
                    <w:t>MOU)</w:t>
                  </w:r>
                  <w:r w:rsidRPr="00E56DA5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โครงการดำเนินงานชุมชนยั่งยืนเพื่อแก้ไขปัญหายาเสพติดแบบครบวงจรตามยุทธศาสตร์ชาติ โดยมี ตัวแทนจากสถานีตำรวจภูธรก้อ โรงเรียนบ้านก้อจัดสรร โรงพยาบาลส่งเสริมสุขภาพตำบลก้อ ผู้นำชุมชน ร่วมลงนาม และประชาชนตำบลก้อร่วมเป็นสักขีพยาน ณ ห้องประชุมเทศบาลตำบลก้อ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70" type="#_x0000_t75" style="position:absolute;margin-left:217.45pt;margin-top:441.5pt;width:314.05pt;height:208.65pt;z-index:-250442752;mso-position-horizontal-relative:text;mso-position-vertical-relative:text;mso-width-relative:page;mso-height-relative:page">
            <v:imagedata r:id="rId12" o:title="339666176_183243917839841_206366232931078247_n"/>
          </v:shape>
        </w:pict>
      </w:r>
      <w:r>
        <w:rPr>
          <w:noProof/>
        </w:rPr>
        <w:pict>
          <v:shape id="_x0000_s1672" type="#_x0000_t75" style="position:absolute;margin-left:-96.95pt;margin-top:441.15pt;width:311.95pt;height:207.3pt;z-index:-250438656;mso-position-horizontal-relative:text;mso-position-vertical-relative:text;mso-width-relative:page;mso-height-relative:page">
            <v:imagedata r:id="rId13" o:title="339742828_132308596348063_3118511068858004423_n"/>
          </v:shape>
        </w:pict>
      </w:r>
      <w:r>
        <w:rPr>
          <w:noProof/>
        </w:rPr>
        <w:pict>
          <v:shape id="_x0000_s1671" type="#_x0000_t75" style="position:absolute;margin-left:-71.5pt;margin-top:98.9pt;width:557.9pt;height:189.2pt;z-index:-250440704;mso-position-horizontal-relative:text;mso-position-vertical-relative:text;mso-width-relative:page;mso-height-relative:page">
            <v:imagedata r:id="rId14" o:title="339847932_1442652646540334_1226229038167454412_n" croptop="22831f" cropbottom="16179f"/>
          </v:shape>
        </w:pict>
      </w:r>
      <w:r>
        <w:rPr>
          <w:noProof/>
          <w:lang w:eastAsia="en-US" w:bidi="th-TH"/>
        </w:rPr>
        <w:pict w14:anchorId="4F2A97FA">
          <v:shape id="_x0000_s1406" type="#_x0000_t202" style="position:absolute;margin-left:9.25pt;margin-top:168.85pt;width:300.4pt;height:36.25pt;z-index:252401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406" inset="0,0,0,0">
              <w:txbxContent>
                <w:p w:rsidR="000271C2" w:rsidRPr="0001503F" w:rsidRDefault="000271C2" w:rsidP="000271C2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เมษายน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4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0271C2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 w14:anchorId="301541EA">
          <v:shape id="_x0000_s1338" type="#_x0000_t202" style="position:absolute;margin-left:9.55pt;margin-top:169.9pt;width:300.4pt;height:36.25pt;z-index:25214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38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 w14:anchorId="3A8E7DA8">
          <v:shape id="_x0000_s1305" type="#_x0000_t202" style="position:absolute;margin-left:446.9pt;margin-top:665.35pt;width:42.3pt;height:51.9pt;z-index:2520729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5">
              <w:txbxContent>
                <w:p w:rsidR="00390285" w:rsidRPr="00464AC4" w:rsidRDefault="00390285" w:rsidP="003C03AC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2</w:t>
                  </w:r>
                </w:p>
              </w:txbxContent>
            </v:textbox>
          </v:shape>
        </w:pict>
      </w:r>
      <w:r w:rsidR="0024346E">
        <w:rPr>
          <w:rFonts w:cs="Angsana New"/>
          <w:cs/>
          <w:lang w:bidi="th-TH"/>
        </w:rPr>
        <w:br w:type="page"/>
      </w:r>
    </w:p>
    <w:p w:rsidR="00464AC4" w:rsidRDefault="001C1844">
      <w:pPr>
        <w:rPr>
          <w:lang w:bidi="th-TH"/>
        </w:rPr>
      </w:pPr>
      <w:r>
        <w:rPr>
          <w:noProof/>
        </w:rPr>
        <w:lastRenderedPageBreak/>
        <w:pict>
          <v:shape id="_x0000_s1674" type="#_x0000_t75" style="position:absolute;margin-left:213.15pt;margin-top:246.75pt;width:269.1pt;height:206.45pt;z-index:-250434560;mso-position-horizontal-relative:text;mso-position-vertical-relative:text;mso-width-relative:page;mso-height-relative:page">
            <v:imagedata r:id="rId15" o:title="339749514_976599540194965_7660454818901204986_n" cropright="1557f"/>
          </v:shape>
        </w:pict>
      </w:r>
      <w:r>
        <w:rPr>
          <w:noProof/>
        </w:rPr>
        <w:pict>
          <v:shape id="_x0000_s1673" type="#_x0000_t75" style="position:absolute;margin-left:-67.95pt;margin-top:245.75pt;width:271.8pt;height:207.45pt;z-index:-250436608;mso-position-horizontal-relative:text;mso-position-vertical-relative:text;mso-width-relative:page;mso-height-relative:page">
            <v:imagedata r:id="rId16" o:title="339741062_242551141629591_3265669558094293034_n" croptop="5828f"/>
          </v:shape>
        </w:pict>
      </w:r>
      <w:r>
        <w:rPr>
          <w:noProof/>
        </w:rPr>
        <w:pict>
          <v:shape id="_x0000_s1676" type="#_x0000_t75" style="position:absolute;margin-left:213.15pt;margin-top:466pt;width:270.6pt;height:202.7pt;z-index:-250430464;mso-position-horizontal-relative:text;mso-position-vertical-relative:text;mso-width-relative:page;mso-height-relative:page">
            <v:imagedata r:id="rId17" o:title="339905994_1393355791447954_8483827842181880484_n"/>
          </v:shape>
        </w:pict>
      </w:r>
      <w:r>
        <w:rPr>
          <w:noProof/>
        </w:rPr>
        <w:pict>
          <v:shape id="_x0000_s1675" type="#_x0000_t75" style="position:absolute;margin-left:-67.2pt;margin-top:466pt;width:271.05pt;height:203pt;z-index:-250432512;mso-position-horizontal-relative:text;mso-position-vertical-relative:text;mso-width-relative:page;mso-height-relative:page">
            <v:imagedata r:id="rId18" o:title="339782612_6308544259262142_6141613218602269403_n"/>
          </v:shape>
        </w:pict>
      </w:r>
      <w:r>
        <w:rPr>
          <w:noProof/>
          <w:lang w:eastAsia="en-US" w:bidi="th-TH"/>
        </w:rPr>
        <w:pict w14:anchorId="373D89A0">
          <v:shape id="_x0000_s1306" type="#_x0000_t202" style="position:absolute;margin-left:-67.95pt;margin-top:121.9pt;width:554.5pt;height:113.65pt;z-index:252073984;mso-position-horizontal-relative:text;mso-position-vertical-relative:text;mso-width-relative:margin;mso-height-relative:margin" fillcolor="white [3201]" strokecolor="#4bacc6 [3208]" strokeweight="2.5pt">
            <v:shadow color="#868686"/>
            <v:textbox style="mso-next-textbox:#_x0000_s1306">
              <w:txbxContent>
                <w:p w:rsidR="00390285" w:rsidRPr="00E4135B" w:rsidRDefault="00066F91" w:rsidP="0009238D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  <w:lang w:bidi="th-TH"/>
                    </w:rPr>
                  </w:pPr>
                  <w:r w:rsidRPr="00066F91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วันที่ 6 เมษายน</w:t>
                  </w:r>
                  <w:r w:rsidRPr="00066F91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066F91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2566 </w:t>
                  </w:r>
                  <w:r w:rsidRPr="00066F91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นายอุดม</w:t>
                  </w:r>
                  <w:r w:rsidRPr="00066F91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066F91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เชียงยศ</w:t>
                  </w:r>
                  <w:r w:rsidRPr="00066F91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066F91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นายกเทศมนตรีตำบลก้อ</w:t>
                  </w:r>
                  <w:r w:rsidRPr="00066F91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066F91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มอบหมายให้</w:t>
                  </w:r>
                  <w:r w:rsidRPr="00066F91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066F91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066F91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พนักงานเทศบาลตำ</w:t>
                  </w:r>
                  <w:r w:rsidRPr="00066F91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066F91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บ</w:t>
                  </w:r>
                  <w:r w:rsidRPr="00066F91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proofErr w:type="spellStart"/>
                  <w:r w:rsidRPr="00066F91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ลก้อ</w:t>
                  </w:r>
                  <w:proofErr w:type="spellEnd"/>
                  <w:r w:rsidRPr="00066F91">
                    <w:rPr>
                      <w:rFonts w:ascii="Arial" w:hAnsi="Arial" w:cs="Arial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066F91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066F91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ร่วมประกอบพิธีวางพานพุ่มถวายเครื่องราชสักการะ</w:t>
                  </w:r>
                  <w:r w:rsidRPr="00066F91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066F91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เนื่องในวันที่ระลึก</w:t>
                  </w:r>
                  <w:r w:rsidRPr="00066F91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066F91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พระบาทสมเด็จพระพุทธยอดฟ้าจุฬาโลกมหาราช</w:t>
                  </w:r>
                  <w:r w:rsidRPr="00066F91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066F91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และวันที่ระลึกมหาจักรีบรมราชวงศ์</w:t>
                  </w:r>
                  <w:r w:rsidRPr="00066F91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066F91">
                    <w:rPr>
                      <w:rFonts w:ascii="TH SarabunIT๙" w:hAnsi="TH SarabunIT๙" w:cs="TH SarabunIT๙" w:hint="cs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เพื่</w:t>
                  </w:r>
                  <w:r w:rsidRPr="00066F91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อแสดงออกถึงความจงรักภักดีและสำนึกในพระมหากรุณาธิคุณต่อสถาบันพระมหากษัตริย์ โดยมี นายวิวัฒน์ จันทร์โอภาส นายอำเภอลี้ เป็นประธานในพิธี ณ หอประชุมเมืองนักบุญ ที่ว่าการอำเภอลี้ จังหวัดลำพูน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4ED5876E">
          <v:shape id="_x0000_s1400" type="#_x0000_t202" style="position:absolute;margin-left:7.95pt;margin-top:168.85pt;width:300.4pt;height:36.25pt;z-index:25239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400" inset="0,0,0,0">
              <w:txbxContent>
                <w:p w:rsidR="000271C2" w:rsidRPr="0001503F" w:rsidRDefault="000271C2" w:rsidP="000271C2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เมษายน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4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0271C2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 w14:anchorId="70B97720">
          <v:shape id="_x0000_s1340" type="#_x0000_t202" style="position:absolute;margin-left:7.95pt;margin-top:169.9pt;width:300.4pt;height:36.25pt;z-index:252143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0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 w14:anchorId="161C039C">
          <v:shape id="_x0000_s1304" type="#_x0000_t202" style="position:absolute;margin-left:446.5pt;margin-top:678.9pt;width:42.3pt;height:51.9pt;z-index:2520719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4">
              <w:txbxContent>
                <w:p w:rsidR="00390285" w:rsidRPr="00464AC4" w:rsidRDefault="00390285" w:rsidP="003C03AC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3</w:t>
                  </w:r>
                </w:p>
              </w:txbxContent>
            </v:textbox>
          </v:shape>
        </w:pict>
      </w:r>
      <w:r w:rsidR="00464AC4">
        <w:rPr>
          <w:rFonts w:cs="Angsana New"/>
          <w:cs/>
          <w:lang w:bidi="th-TH"/>
        </w:rPr>
        <w:br w:type="page"/>
      </w:r>
      <w:r w:rsidR="00266622">
        <w:rPr>
          <w:rFonts w:cs="Angsana New"/>
          <w:cs/>
          <w:lang w:bidi="th-TH"/>
        </w:rPr>
        <w:lastRenderedPageBreak/>
        <w:t xml:space="preserve">       </w:t>
      </w:r>
    </w:p>
    <w:p w:rsidR="003C03AC" w:rsidRDefault="00D8463B">
      <w:pPr>
        <w:rPr>
          <w:lang w:bidi="th-TH"/>
        </w:rPr>
      </w:pPr>
      <w:r>
        <w:rPr>
          <w:noProof/>
        </w:rPr>
        <w:pict>
          <v:shape id="_x0000_s1682" type="#_x0000_t75" style="position:absolute;margin-left:-76.55pt;margin-top:465.35pt;width:276.3pt;height:190.55pt;z-index:-250422272;mso-position-horizontal-relative:text;mso-position-vertical-relative:text;mso-width-relative:page;mso-height-relative:page">
            <v:imagedata r:id="rId19" o:title="340337308_608153341167319_1134436690485125491_n" cropbottom="5223f"/>
          </v:shape>
        </w:pict>
      </w:r>
      <w:r>
        <w:rPr>
          <w:noProof/>
        </w:rPr>
        <w:pict>
          <v:shape id="_x0000_s1681" type="#_x0000_t75" style="position:absolute;margin-left:207.65pt;margin-top:448.5pt;width:263.65pt;height:206.35pt;z-index:-250424320;mso-position-horizontal-relative:text;mso-position-vertical-relative:text;mso-width-relative:page;mso-height-relative:page">
            <v:imagedata r:id="rId20" o:title="340081007_774864447533091_3514675414849840709_n" cropright="2785f"/>
          </v:shape>
        </w:pict>
      </w:r>
      <w:r>
        <w:rPr>
          <w:noProof/>
        </w:rPr>
        <w:pict>
          <v:shape id="_x0000_s1680" type="#_x0000_t75" style="position:absolute;margin-left:-76.55pt;margin-top:253.15pt;width:276.3pt;height:207.15pt;z-index:-250426368;mso-position-horizontal-relative:text;mso-position-vertical-relative:text;mso-width-relative:page;mso-height-relative:page">
            <v:imagedata r:id="rId21" o:title="339982809_1385638668897232_1460883446163971499_n"/>
          </v:shape>
        </w:pict>
      </w:r>
      <w:r>
        <w:rPr>
          <w:noProof/>
        </w:rPr>
        <w:pict>
          <v:shape id="_x0000_s1679" type="#_x0000_t75" style="position:absolute;margin-left:209.7pt;margin-top:251.2pt;width:261.6pt;height:196.05pt;z-index:-250428416;mso-position-horizontal-relative:text;mso-position-vertical-relative:text;mso-width-relative:page;mso-height-relative:page">
            <v:imagedata r:id="rId22" o:title="339933109_957767748727127_2048522945121864718_n"/>
          </v:shape>
        </w:pict>
      </w:r>
      <w:r w:rsidR="001C1844">
        <w:rPr>
          <w:noProof/>
          <w:lang w:eastAsia="en-US" w:bidi="th-TH"/>
        </w:rPr>
        <w:pict w14:anchorId="7B7100E8">
          <v:shape id="_x0000_s1315" type="#_x0000_t202" style="position:absolute;margin-left:-64.9pt;margin-top:114.25pt;width:554.5pt;height:133.6pt;z-index:252087296;mso-position-horizontal-relative:text;mso-position-vertical-relative:text;mso-width-relative:margin;mso-height-relative:margin" fillcolor="white [3201]" strokecolor="#8064a2 [3207]" strokeweight="5pt">
            <v:stroke linestyle="thickThin"/>
            <v:shadow color="#868686"/>
            <v:textbox style="mso-next-textbox:#_x0000_s1315">
              <w:txbxContent>
                <w:p w:rsidR="00390285" w:rsidRPr="00881931" w:rsidRDefault="00D8463B" w:rsidP="00855C4A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  <w:lang w:bidi="th-TH"/>
                    </w:rPr>
                  </w:pPr>
                  <w:r w:rsidRPr="00D8463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วันที่ 7 เมษายน 2566 นายอุดม เชียงยศ นายกเทศมนตรีตำบลก้อ เข้าร่วม การประชุมการจัดงบประมาณ ประจำปีงบประมาณ พ.ศ.2567 กองทุนพัฒนาไฟฟ้าโรงไฟฟ้าเขื่อนภูมิพล จังหวัดตาก ประเภทโครงการชุมชนในตำบลก้อ ภายใต้แผนงานที่ </w:t>
                  </w:r>
                  <w:proofErr w:type="spellStart"/>
                  <w:r w:rsidRPr="00D8463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กกพ</w:t>
                  </w:r>
                  <w:proofErr w:type="spellEnd"/>
                  <w:r w:rsidRPr="00D8463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.กำหนด โดยนายวิชัย  เครือไหม </w:t>
                  </w:r>
                  <w:proofErr w:type="spellStart"/>
                  <w:r w:rsidRPr="00D8463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คพรฟ</w:t>
                  </w:r>
                  <w:proofErr w:type="spellEnd"/>
                  <w:r w:rsidRPr="00D8463B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.ตำบลก้อ ร่วมด้วย ผู้นำชุมชนตำบลก้อ แพทย์ประจำตำบลก้อ คณะครูโรงเรียนบ้านก้อจัดสรร และผู้เกี่ยวข้อง เข้าร่วม ณ ห้องประชุมเทศบาลตำบลก้อ</w:t>
                  </w:r>
                </w:p>
              </w:txbxContent>
            </v:textbox>
          </v:shape>
        </w:pict>
      </w:r>
      <w:r w:rsidR="001C1844">
        <w:rPr>
          <w:noProof/>
          <w:lang w:eastAsia="en-US" w:bidi="th-TH"/>
        </w:rPr>
        <w:pict w14:anchorId="393CBA4B">
          <v:shape id="_x0000_s1307" type="#_x0000_t202" style="position:absolute;margin-left:447.3pt;margin-top:664.6pt;width:42.3pt;height:51.9pt;z-index:2520791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7">
              <w:txbxContent>
                <w:p w:rsidR="00390285" w:rsidRPr="00464AC4" w:rsidRDefault="00390285" w:rsidP="005D06C8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4</w:t>
                  </w:r>
                </w:p>
              </w:txbxContent>
            </v:textbox>
          </v:shape>
        </w:pict>
      </w:r>
      <w:r w:rsidR="001C1844">
        <w:rPr>
          <w:noProof/>
          <w:lang w:eastAsia="en-US" w:bidi="th-TH"/>
        </w:rPr>
        <w:pict w14:anchorId="69C3AC61">
          <v:shape id="_x0000_s1402" type="#_x0000_t202" style="position:absolute;margin-left:7.95pt;margin-top:168.85pt;width:300.4pt;height:36.25pt;z-index:252397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402" inset="0,0,0,0">
              <w:txbxContent>
                <w:p w:rsidR="000271C2" w:rsidRPr="0001503F" w:rsidRDefault="000271C2" w:rsidP="000271C2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เมษายน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4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0271C2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1C1844">
        <w:rPr>
          <w:noProof/>
          <w:lang w:eastAsia="en-US" w:bidi="th-TH"/>
        </w:rPr>
        <w:pict w14:anchorId="12B8FCFA">
          <v:shape id="_x0000_s1341" type="#_x0000_t202" style="position:absolute;margin-left:7.95pt;margin-top:169.9pt;width:300.4pt;height:36.25pt;z-index:252144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1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3C03AC">
        <w:rPr>
          <w:rFonts w:cs="Angsana New"/>
          <w:cs/>
          <w:lang w:bidi="th-TH"/>
        </w:rPr>
        <w:br w:type="page"/>
      </w:r>
    </w:p>
    <w:p w:rsidR="00465010" w:rsidRPr="00DB2A1E" w:rsidRDefault="00D8463B">
      <w:pPr>
        <w:rPr>
          <w:rFonts w:cstheme="minorBidi" w:hint="cs"/>
          <w:cs/>
          <w:lang w:bidi="th-TH"/>
        </w:rPr>
      </w:pPr>
      <w:r>
        <w:rPr>
          <w:noProof/>
        </w:rPr>
        <w:lastRenderedPageBreak/>
        <w:pict>
          <v:shape id="_x0000_s1684" type="#_x0000_t75" style="position:absolute;margin-left:225.05pt;margin-top:353.95pt;width:263.7pt;height:152.4pt;z-index:-250418176;mso-position-horizontal-relative:text;mso-position-vertical-relative:text;mso-width-relative:page;mso-height-relative:page">
            <v:imagedata r:id="rId23" o:title="339640794_171949909077429_7263825558652061415_n" cropright="11882f"/>
          </v:shape>
        </w:pict>
      </w:r>
      <w:r>
        <w:rPr>
          <w:noProof/>
        </w:rPr>
        <w:pict>
          <v:shape id="_x0000_s1685" type="#_x0000_t75" style="position:absolute;margin-left:187.35pt;margin-top:118.25pt;width:302.65pt;height:226.8pt;z-index:-250416128;mso-position-horizontal-relative:text;mso-position-vertical-relative:text;mso-width-relative:page;mso-height-relative:page">
            <v:imagedata r:id="rId24" o:title="339745764_1463805761031532_2382591353707724829_n"/>
          </v:shape>
        </w:pict>
      </w:r>
      <w:r>
        <w:rPr>
          <w:noProof/>
        </w:rPr>
        <w:pict>
          <v:shape id="_x0000_s1683" type="#_x0000_t75" style="position:absolute;margin-left:-85.1pt;margin-top:353.7pt;width:322.05pt;height:152.35pt;z-index:-250420224;mso-position-horizontal-relative:text;mso-position-vertical-relative:text;mso-width-relative:page;mso-height-relative:page">
            <v:imagedata r:id="rId25" o:title="339791173_6034562966652062_6779761754212994641_n"/>
          </v:shape>
        </w:pict>
      </w:r>
      <w:r>
        <w:rPr>
          <w:noProof/>
        </w:rPr>
        <w:pict>
          <v:shape id="_x0000_s1686" type="#_x0000_t75" style="position:absolute;margin-left:-86.1pt;margin-top:118.25pt;width:270.5pt;height:226.8pt;z-index:-250414080;mso-position-horizontal-relative:text;mso-position-vertical-relative:text;mso-width-relative:page;mso-height-relative:page">
            <v:imagedata r:id="rId26" o:title="340092427_3123160421321622_7176191316435770251_n"/>
          </v:shape>
        </w:pict>
      </w:r>
      <w:r w:rsidR="001C1844">
        <w:rPr>
          <w:noProof/>
          <w:lang w:eastAsia="en-US" w:bidi="th-TH"/>
        </w:rPr>
        <w:pict w14:anchorId="5DCDC056">
          <v:shape id="_x0000_s1316" type="#_x0000_t202" style="position:absolute;margin-left:-69.4pt;margin-top:522pt;width:554.5pt;height:136.4pt;z-index:252096512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316">
              <w:txbxContent>
                <w:p w:rsidR="00390285" w:rsidRPr="00A85C25" w:rsidRDefault="00D8463B" w:rsidP="002F49D1">
                  <w:pPr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rtl/>
                      <w:cs/>
                      <w:lang w:bidi="th-TH"/>
                    </w:rPr>
                  </w:pPr>
                  <w:r w:rsidRPr="00D8463B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วันที่ 7 เมษายน 2566 เวลา 09.00 น. นายอุดม เชียงยศ นายกเทศมนตรีตำบลก้อ พร้อมด้วย เจ้าหน้าที่กองสวัสดิการสังคมเทศบาลตำบลก้อ ลงพื้นที่แจกเบี้ยยังชีพให้แก่ผู้สูงอายุและผู้พิการตำบลก้อ ได้แก่ หมู่ที่ 1 บ้านก้อทุ่ง ผู้สูงอายุ จำนวน 157 คน ผู้พิการจำนวน 55 คน หมู่ที่ 2 บ้านก้อหนอง ผู้สูงอายุ จำนวน 85 คน ผู้พิการ จำนวน 34 คน หมู่ที่ 3 บ้านก้อจอก ผู้สูงอายุ จำนวน 113 คน ผู้พิการ จำนวน 41 คน และหมู่ที่ 4 บ้านก้อท่า ผู้สูงอายุ จำนวน 129 คน ผู้พิการ จำนวน 27 คน รวมผู้สูงอายุตำบลก้อทั้งสิ้น 484 คน และผู้พิการรวมทั้งสิ้น 157 คน</w:t>
                  </w:r>
                </w:p>
              </w:txbxContent>
            </v:textbox>
          </v:shape>
        </w:pict>
      </w:r>
      <w:r w:rsidR="001C1844">
        <w:rPr>
          <w:rFonts w:ascii="TH SarabunIT๙" w:hAnsi="TH SarabunIT๙" w:cs="TH SarabunIT๙"/>
          <w:b/>
          <w:bCs/>
          <w:noProof/>
          <w:color w:val="FFFF00"/>
          <w:sz w:val="36"/>
          <w:szCs w:val="36"/>
          <w:lang w:eastAsia="en-US" w:bidi="th-TH"/>
        </w:rPr>
        <w:pict w14:anchorId="5FDC8EE6">
          <v:shape id="_x0000_s1396" type="#_x0000_t202" style="position:absolute;margin-left:14.65pt;margin-top:170.3pt;width:300.4pt;height:36.25pt;z-index:252391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96" inset="0,0,0,0">
              <w:txbxContent>
                <w:p w:rsidR="000271C2" w:rsidRPr="0001503F" w:rsidRDefault="000271C2" w:rsidP="000271C2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เมษายน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4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0271C2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1C1844">
        <w:rPr>
          <w:rFonts w:ascii="TH SarabunIT๙" w:hAnsi="TH SarabunIT๙" w:cs="TH SarabunIT๙"/>
          <w:b/>
          <w:bCs/>
          <w:noProof/>
          <w:color w:val="FFFF00"/>
          <w:sz w:val="36"/>
          <w:szCs w:val="36"/>
          <w:lang w:eastAsia="en-US" w:bidi="th-TH"/>
        </w:rPr>
        <w:pict w14:anchorId="2B630A3D">
          <v:shape id="_x0000_s1395" type="#_x0000_t202" style="position:absolute;margin-left:13.85pt;margin-top:169.5pt;width:300.4pt;height:36.25pt;z-index:25239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95" inset="0,0,0,0">
              <w:txbxContent>
                <w:p w:rsidR="00390285" w:rsidRPr="00715318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1C1844">
        <w:rPr>
          <w:noProof/>
          <w:lang w:eastAsia="en-US" w:bidi="th-TH"/>
        </w:rPr>
        <w:pict w14:anchorId="118C8EB2">
          <v:shape id="_x0000_s1342" type="#_x0000_t202" style="position:absolute;margin-left:9.55pt;margin-top:170.7pt;width:300.4pt;height:36.25pt;z-index:252145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2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1C1844">
        <w:rPr>
          <w:noProof/>
          <w:lang w:eastAsia="en-US" w:bidi="th-TH"/>
        </w:rPr>
        <w:pict w14:anchorId="584AEF8C">
          <v:shape id="_x0000_s1308" type="#_x0000_t202" style="position:absolute;margin-left:447.7pt;margin-top:679.05pt;width:42.3pt;height:51.9pt;z-index:2520801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8">
              <w:txbxContent>
                <w:p w:rsidR="00390285" w:rsidRPr="00464AC4" w:rsidRDefault="00390285" w:rsidP="005D06C8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5</w:t>
                  </w:r>
                </w:p>
              </w:txbxContent>
            </v:textbox>
          </v:shape>
        </w:pict>
      </w:r>
      <w:r w:rsidR="003C03AC">
        <w:rPr>
          <w:rFonts w:cs="Angsana New"/>
          <w:cs/>
          <w:lang w:bidi="th-TH"/>
        </w:rPr>
        <w:br w:type="page"/>
      </w:r>
      <w:r>
        <w:rPr>
          <w:noProof/>
        </w:rPr>
        <w:lastRenderedPageBreak/>
        <w:pict>
          <v:shape id="_x0000_s1690" type="#_x0000_t75" style="position:absolute;margin-left:-72.5pt;margin-top:467.55pt;width:275.35pt;height:188.3pt;z-index:-250405888;mso-position-horizontal-relative:text;mso-position-vertical-relative:text;mso-width-relative:page;mso-height-relative:page">
            <v:imagedata r:id="rId27" o:title="340300563_751487189871885_2879845426339125620_n"/>
          </v:shape>
        </w:pict>
      </w:r>
      <w:r>
        <w:rPr>
          <w:noProof/>
        </w:rPr>
        <w:pict>
          <v:shape id="_x0000_s1688" type="#_x0000_t75" style="position:absolute;margin-left:207.95pt;margin-top:467.6pt;width:280.15pt;height:188.25pt;z-index:-250409984;mso-position-horizontal-relative:text;mso-position-vertical-relative:text;mso-width-relative:page;mso-height-relative:page">
            <v:imagedata r:id="rId28" o:title="340105158_750701050059525_7662173168375938494_n"/>
          </v:shape>
        </w:pict>
      </w:r>
      <w:r>
        <w:rPr>
          <w:noProof/>
        </w:rPr>
        <w:pict>
          <v:shape id="_x0000_s1687" type="#_x0000_t75" style="position:absolute;margin-left:195.1pt;margin-top:240.8pt;width:293pt;height:218.9pt;z-index:-250412032;mso-position-horizontal-relative:text;mso-position-vertical-relative:text;mso-width-relative:page;mso-height-relative:page">
            <v:imagedata r:id="rId29" o:title="340073993_691526249643119_368229038129310546_n"/>
          </v:shape>
        </w:pict>
      </w:r>
      <w:r>
        <w:rPr>
          <w:noProof/>
        </w:rPr>
        <w:pict>
          <v:shape id="_x0000_s1689" type="#_x0000_t75" style="position:absolute;margin-left:-72.5pt;margin-top:240.8pt;width:262.7pt;height:220.25pt;z-index:-250407936;mso-position-horizontal-relative:text;mso-position-vertical-relative:text;mso-width-relative:page;mso-height-relative:page">
            <v:imagedata r:id="rId30" o:title="340300574_534031025562034_7929721851761684821_n"/>
          </v:shape>
        </w:pict>
      </w:r>
      <w:r w:rsidR="001C1844">
        <w:rPr>
          <w:noProof/>
          <w:lang w:eastAsia="en-US" w:bidi="th-TH"/>
        </w:rPr>
        <w:pict w14:anchorId="42A80920">
          <v:shape id="_x0000_s1319" type="#_x0000_t202" style="position:absolute;margin-left:-69.75pt;margin-top:124.75pt;width:553.95pt;height:107pt;z-index:252097536;mso-position-horizontal-relative:text;mso-position-vertical-relative:text;mso-width-relative:margin;mso-height-relative:margin" fillcolor="white [3201]" strokecolor="#c0504d [3205]" strokeweight="5pt">
            <v:stroke linestyle="thickThin"/>
            <v:shadow color="#868686"/>
            <v:textbox style="mso-next-textbox:#_x0000_s1319">
              <w:txbxContent>
                <w:p w:rsidR="00390285" w:rsidRPr="00D8463B" w:rsidRDefault="00D8463B" w:rsidP="00FC3F04">
                  <w:pPr>
                    <w:ind w:firstLine="720"/>
                    <w:jc w:val="thaiDistribute"/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  <w:lang w:bidi="th-TH"/>
                    </w:rPr>
                  </w:pP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วันที่</w:t>
                  </w:r>
                  <w:r w:rsidRPr="00D8463B">
                    <w:rPr>
                      <w:rFonts w:ascii="Arial" w:hAnsi="Arial" w:cs="Arial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8 </w:t>
                  </w:r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เมษายน</w:t>
                  </w:r>
                  <w:r w:rsidRPr="00D8463B">
                    <w:rPr>
                      <w:rFonts w:ascii="Arial" w:hAnsi="Arial" w:cs="Arial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2566 </w:t>
                  </w:r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นายอุดม</w:t>
                  </w: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เชียงยศ</w:t>
                  </w: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นายกเทศมนตรีตำบลก้อ</w:t>
                  </w:r>
                  <w:r w:rsidRPr="00D8463B">
                    <w:rPr>
                      <w:rFonts w:ascii="Arial" w:hAnsi="Arial" w:cs="Arial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ร่วมกับ</w:t>
                  </w: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คณะวิทยาการจัดการ</w:t>
                  </w: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มหาวิทยาลัยราช</w:t>
                  </w:r>
                  <w:proofErr w:type="spellStart"/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ภัฏ</w:t>
                  </w:r>
                  <w:proofErr w:type="spellEnd"/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ลำปาง</w:t>
                  </w: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ลงพื้นที่</w:t>
                  </w: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เพื่อดำเนินกิจกรรมส่งเสริมอาชีพ</w:t>
                  </w: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ให้กับกลุ่มผู้สูงอายุ</w:t>
                  </w: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บ้านก้อจอก</w:t>
                  </w: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ตำบลก้อ</w:t>
                  </w:r>
                  <w:r w:rsidRPr="00D8463B">
                    <w:rPr>
                      <w:rFonts w:ascii="Arial" w:hAnsi="Arial" w:cs="Arial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​</w:t>
                  </w: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อำเภอลี้</w:t>
                  </w: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จังหวัดลำพูน</w:t>
                  </w: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Pr="00D8463B">
                    <w:rPr>
                      <w:rFonts w:ascii="TH SarabunIT๙" w:hAnsi="TH SarabunIT๙" w:cs="TH SarabunIT๙" w:hint="cs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ภายใต้โครงการพัฒนาคุณภาพชีวิตและยกระด</w:t>
                  </w:r>
                  <w:r w:rsidRPr="00D8463B">
                    <w:rPr>
                      <w:rFonts w:ascii="TH SarabunIT๙" w:hAnsi="TH SarabunIT๙" w:cs="TH SarabunIT๙"/>
                      <w:color w:val="1C1E21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ับเศรษฐกิจฐานราก พื้นที่อำเภอลี้ ร่วมกับเทศบาลตำบลก้อ อำเภอลี้ จังหวัดลำพูน</w:t>
                  </w:r>
                </w:p>
              </w:txbxContent>
            </v:textbox>
          </v:shape>
        </w:pict>
      </w:r>
      <w:r w:rsidR="001C1844">
        <w:rPr>
          <w:noProof/>
          <w:lang w:eastAsia="en-US" w:bidi="th-TH"/>
        </w:rPr>
        <w:pict w14:anchorId="4372F2DB">
          <v:shape id="_x0000_s1398" type="#_x0000_t202" style="position:absolute;margin-left:13.6pt;margin-top:169.85pt;width:300.4pt;height:36.25pt;z-index:252393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98" inset="0,0,0,0">
              <w:txbxContent>
                <w:p w:rsidR="000271C2" w:rsidRPr="0001503F" w:rsidRDefault="000271C2" w:rsidP="000271C2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เมษายน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4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0271C2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1C1844">
        <w:rPr>
          <w:noProof/>
          <w:lang w:eastAsia="en-US" w:bidi="th-TH"/>
        </w:rPr>
        <w:pict w14:anchorId="2BDB9A6B">
          <v:shape id="_x0000_s1397" type="#_x0000_t202" style="position:absolute;margin-left:12.8pt;margin-top:169.05pt;width:300.4pt;height:36.25pt;z-index:252392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97" inset="0,0,0,0">
              <w:txbxContent>
                <w:p w:rsidR="00390285" w:rsidRPr="00715318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1C1844">
        <w:rPr>
          <w:noProof/>
          <w:lang w:eastAsia="en-US" w:bidi="th-TH"/>
        </w:rPr>
        <w:pict w14:anchorId="22BFD310">
          <v:shape id="_x0000_s1343" type="#_x0000_t202" style="position:absolute;margin-left:7.95pt;margin-top:169.9pt;width:300.4pt;height:36.25pt;z-index:252146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3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1C1844">
        <w:rPr>
          <w:noProof/>
          <w:lang w:eastAsia="en-US" w:bidi="th-TH"/>
        </w:rPr>
        <w:pict w14:anchorId="3410DEA3">
          <v:shape id="_x0000_s1309" type="#_x0000_t202" style="position:absolute;margin-left:450.6pt;margin-top:678.5pt;width:42.3pt;height:51.9pt;z-index:2520811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9">
              <w:txbxContent>
                <w:p w:rsidR="00390285" w:rsidRPr="00464AC4" w:rsidRDefault="00390285" w:rsidP="005D06C8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6</w:t>
                  </w:r>
                </w:p>
              </w:txbxContent>
            </v:textbox>
          </v:shape>
        </w:pict>
      </w:r>
      <w:r w:rsidR="003C03AC">
        <w:rPr>
          <w:rFonts w:cs="Angsana New"/>
          <w:cs/>
          <w:lang w:bidi="th-TH"/>
        </w:rPr>
        <w:br w:type="page"/>
      </w:r>
      <w:r w:rsidR="00972FE8">
        <w:rPr>
          <w:noProof/>
        </w:rPr>
        <w:lastRenderedPageBreak/>
        <w:pict>
          <v:shape id="_x0000_s1694" type="#_x0000_t75" style="position:absolute;margin-left:-74.5pt;margin-top:498.85pt;width:266.6pt;height:175.15pt;z-index:252918784;mso-position-horizontal-relative:text;mso-position-vertical-relative:text;mso-width-relative:page;mso-height-relative:page">
            <v:imagedata r:id="rId31" o:title="340598763_922448039065114_2830614005590134578_n" cropbottom="4754f"/>
          </v:shape>
        </w:pict>
      </w:r>
      <w:r w:rsidR="00972FE8">
        <w:rPr>
          <w:noProof/>
        </w:rPr>
        <w:pict>
          <v:shape id="_x0000_s1693" type="#_x0000_t75" style="position:absolute;margin-left:207.75pt;margin-top:499.6pt;width:277.3pt;height:169.9pt;z-index:-250399744;mso-position-horizontal-relative:text;mso-position-vertical-relative:text;mso-width-relative:page;mso-height-relative:page">
            <v:imagedata r:id="rId32" o:title="340623276_770077994794164_5761127711308519462_n" cropbottom="6120f"/>
          </v:shape>
        </w:pict>
      </w:r>
      <w:r w:rsidR="00972FE8">
        <w:rPr>
          <w:noProof/>
        </w:rPr>
        <w:pict>
          <v:shape id="_x0000_s1692" type="#_x0000_t75" style="position:absolute;margin-left:-74.5pt;margin-top:288.5pt;width:267.6pt;height:205.85pt;z-index:-250401792;mso-position-horizontal-relative:text;mso-position-vertical-relative:text;mso-width-relative:page;mso-height-relative:page">
            <v:imagedata r:id="rId33" o:title="340502904_1598972713948025_3459381796761747795_n" croptop="5404f"/>
          </v:shape>
        </w:pict>
      </w:r>
      <w:r w:rsidR="00972FE8">
        <w:rPr>
          <w:noProof/>
        </w:rPr>
        <w:pict>
          <v:shape id="_x0000_s1691" type="#_x0000_t75" style="position:absolute;margin-left:207.75pt;margin-top:287.5pt;width:278.25pt;height:208.5pt;z-index:-250403840;mso-position-horizontal-relative:text;mso-position-vertical-relative:text;mso-width-relative:page;mso-height-relative:page">
            <v:imagedata r:id="rId34" o:title="340405789_958111075344682_3136120559949508378_n"/>
          </v:shape>
        </w:pict>
      </w:r>
      <w:r w:rsidR="001C1844">
        <w:rPr>
          <w:noProof/>
          <w:lang w:eastAsia="en-US" w:bidi="th-TH"/>
        </w:rPr>
        <w:pict w14:anchorId="2461B0D7">
          <v:shape id="_x0000_s1349" type="#_x0000_t202" style="position:absolute;margin-left:-71.85pt;margin-top:117.75pt;width:554.5pt;height:160.45pt;z-index:252237824;mso-position-horizontal-relative:text;mso-position-vertical-relative:text;mso-width-relative:margin;mso-height-relative:margin" fillcolor="white [3201]" strokecolor="black [3200]" strokeweight="5pt">
            <v:stroke linestyle="thickThin"/>
            <v:shadow color="#868686"/>
            <v:textbox style="mso-next-textbox:#_x0000_s1349">
              <w:txbxContent>
                <w:p w:rsidR="00390285" w:rsidRPr="00275956" w:rsidRDefault="00D8463B" w:rsidP="00422F9A">
                  <w:pPr>
                    <w:ind w:firstLine="720"/>
                    <w:jc w:val="both"/>
                    <w:rPr>
                      <w:rFonts w:ascii="ThaiSans Neue" w:hAnsi="ThaiSans Neue" w:cs="ThaiSans Neue"/>
                      <w:b/>
                      <w:bCs/>
                      <w:sz w:val="180"/>
                      <w:szCs w:val="180"/>
                      <w:cs/>
                      <w:lang w:bidi="th-TH"/>
                    </w:rPr>
                  </w:pPr>
                  <w:r w:rsidRPr="00D8463B">
                    <w:rPr>
                      <w:rFonts w:ascii="Cordia New" w:hAnsi="Cordia New" w:cs="Cordia New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วันที่ 10 เมษายน 2566 เวลา 09.00 น. นายอุดม เชียงยศ นายกเทศมนตรีตำบลก้อ เข้าร่วม เป็นเกียรติในพิธีเปิดการประชาสัมพันธ์ และถ่ายทอดองค์ความรู้ หลักสูตรการบำรุงรักษาและการบริหารจัดการบาดาลขนาดใหญ่โดยมี เจ้าหน้าที่เทศบาลตำบลก้อ เจ้าหน้าที่อุทยานแห่งชาติ</w:t>
                  </w:r>
                  <w:proofErr w:type="spellStart"/>
                  <w:r w:rsidRPr="00D8463B">
                    <w:rPr>
                      <w:rFonts w:ascii="Cordia New" w:hAnsi="Cordia New" w:cs="Cordia New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แม่ปิง</w:t>
                  </w:r>
                  <w:proofErr w:type="spellEnd"/>
                  <w:r w:rsidRPr="00D8463B">
                    <w:rPr>
                      <w:rFonts w:ascii="Cordia New" w:hAnsi="Cordia New" w:cs="Cordia New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กำนัน ผู้ใหญ่บ้าน และประชาชนตำบลก้อ เข้าร่วม ณ ที่ตั้งโครงการจัดหาแหล่งน้ำบาดาลขนาดใหญ่ กู้ปัญหาภัยแล้ง อันเนื่องมาจากพระราชดำริตำบลก้อ อำเภอลี้ จังหวัดลำพูน</w:t>
                  </w:r>
                </w:p>
              </w:txbxContent>
            </v:textbox>
          </v:shape>
        </w:pict>
      </w:r>
      <w:r w:rsidR="001C1844">
        <w:rPr>
          <w:noProof/>
          <w:lang w:eastAsia="en-US" w:bidi="th-TH"/>
        </w:rPr>
        <w:pict w14:anchorId="623E57EB">
          <v:shape id="_x0000_s1329" type="#_x0000_t202" style="position:absolute;margin-left:447.05pt;margin-top:679.7pt;width:42.3pt;height:62.2pt;z-index:25213747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29;mso-fit-shape-to-text:t">
              <w:txbxContent>
                <w:p w:rsidR="00390285" w:rsidRPr="00464AC4" w:rsidRDefault="00390285" w:rsidP="001775C2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7</w:t>
                  </w:r>
                </w:p>
              </w:txbxContent>
            </v:textbox>
          </v:shape>
        </w:pict>
      </w:r>
      <w:r w:rsidR="001C1844">
        <w:rPr>
          <w:noProof/>
          <w:lang w:eastAsia="en-US" w:bidi="th-TH"/>
        </w:rPr>
        <w:pict w14:anchorId="0CBFAB8A">
          <v:shape id="_x0000_s1344" type="#_x0000_t202" style="position:absolute;margin-left:10.35pt;margin-top:171.5pt;width:300.4pt;height:36.25pt;z-index:252147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4" inset="0,0,0,0">
              <w:txbxContent>
                <w:p w:rsidR="000271C2" w:rsidRPr="0001503F" w:rsidRDefault="000271C2" w:rsidP="000271C2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เมษายน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4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0271C2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465010">
        <w:rPr>
          <w:rFonts w:cs="Angsana New"/>
          <w:cs/>
          <w:lang w:bidi="th-TH"/>
        </w:rPr>
        <w:br w:type="page"/>
      </w:r>
    </w:p>
    <w:p w:rsidR="00422F9A" w:rsidRDefault="00972FE8">
      <w:pPr>
        <w:rPr>
          <w:lang w:bidi="th-TH"/>
        </w:rPr>
      </w:pPr>
      <w:r>
        <w:rPr>
          <w:noProof/>
        </w:rPr>
        <w:lastRenderedPageBreak/>
        <w:pict>
          <v:shape id="_x0000_s1695" type="#_x0000_t75" style="position:absolute;margin-left:186.35pt;margin-top:302.45pt;width:273.4pt;height:172.1pt;z-index:-250395648;mso-position-horizontal-relative:text;mso-position-vertical-relative:text;mso-width-relative:page;mso-height-relative:page">
            <v:imagedata r:id="rId35" o:title="340110453_779806206613459_3864214141048931521_n"/>
          </v:shape>
        </w:pict>
      </w:r>
      <w:r>
        <w:rPr>
          <w:noProof/>
        </w:rPr>
        <w:pict>
          <v:shape id="_x0000_s1696" type="#_x0000_t75" style="position:absolute;margin-left:185.4pt;margin-top:484.05pt;width:275.35pt;height:183.55pt;z-index:-250393600;mso-position-horizontal-relative:text;mso-position-vertical-relative:text;mso-width-relative:page;mso-height-relative:page">
            <v:imagedata r:id="rId36" o:title="340145051_187923570778580_7881868223228902359_n"/>
          </v:shape>
        </w:pict>
      </w:r>
      <w:r>
        <w:rPr>
          <w:noProof/>
        </w:rPr>
        <w:pict>
          <v:shape id="_x0000_s1697" type="#_x0000_t75" style="position:absolute;margin-left:-90pt;margin-top:301.1pt;width:268.55pt;height:179pt;z-index:-250391552;mso-position-horizontal-relative:text;mso-position-vertical-relative:text;mso-width-relative:page;mso-height-relative:page">
            <v:imagedata r:id="rId37" o:title="340031984_238840285218047_3563394232719427627_n"/>
          </v:shape>
        </w:pict>
      </w:r>
      <w:r>
        <w:rPr>
          <w:noProof/>
        </w:rPr>
        <w:pict>
          <v:shape id="_x0000_s1698" type="#_x0000_t75" style="position:absolute;margin-left:-95.8pt;margin-top:485.1pt;width:274.35pt;height:182.9pt;z-index:-250389504;mso-position-horizontal-relative:text;mso-position-vertical-relative:text;mso-width-relative:page;mso-height-relative:page">
            <v:imagedata r:id="rId38" o:title="340484003_1359577514605762_1027180388499828123_n"/>
          </v:shape>
        </w:pict>
      </w:r>
      <w:r w:rsidR="001C1844">
        <w:rPr>
          <w:noProof/>
          <w:lang w:eastAsia="en-US" w:bidi="th-TH"/>
        </w:rPr>
        <w:pict w14:anchorId="642B0A7D">
          <v:shape id="_x0000_s1328" type="#_x0000_t202" style="position:absolute;margin-left:-69.45pt;margin-top:119.9pt;width:554.5pt;height:169.65pt;z-index:252132352;mso-position-horizontal-relative:text;mso-position-vertical-relative:text;mso-width-relative:margin;mso-height-relative:margin" fillcolor="white [3201]" strokecolor="black [3200]" strokeweight="1pt">
            <v:stroke dashstyle="dash"/>
            <v:shadow color="#868686"/>
            <v:textbox style="mso-next-textbox:#_x0000_s1328">
              <w:txbxContent>
                <w:p w:rsidR="00390285" w:rsidRPr="00DB2A1E" w:rsidRDefault="00972FE8" w:rsidP="008C598A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52"/>
                      <w:szCs w:val="52"/>
                      <w:cs/>
                      <w:lang w:bidi="th-TH"/>
                    </w:rPr>
                  </w:pPr>
                  <w:r w:rsidRPr="00972FE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วันที่ 10 เมษายน 2566 นายอุดม เชียงยศ นายกเทศมนตรีตำบลก้อ มอบหมายให้ นางสาวเพ็ญนภา  ปาสายออ ประธานสภาเทศบาลตำบลก้อ และ</w:t>
                  </w:r>
                  <w:proofErr w:type="spellStart"/>
                  <w:r w:rsidRPr="00972FE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นางลภัสรดา</w:t>
                  </w:r>
                  <w:proofErr w:type="spellEnd"/>
                  <w:r w:rsidRPr="00972FE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ดงคำฟู ผู้อำนวยการกองยุทธศาสตร์และงบประมาณ เข้าร่วมรับฟังโครงการปลูกผักของโครงการหลวงพระบาทห้วยต้ม โดยมี พนักงานเทศบาลตำบลก้อ เกษตรกรในชุมชนตำบลก้อ กำนัน ผู้ใหญ่บ้าน และผู้สนใจ เข้าร่วมรับฟังโครงการปลูกผักของโครงการหลวงพระบาทห้วยต้ม ในพื้นที่ที่มีน้ำใช้พอเพียง เพื่อเพิ่มผลผลิตทางการเกษตรขอเกษตรกร และสร้างรายได้ให้เกษตรกร เพื่อรับฟังหลักเกณฑ์และรายละเอียด ณ ห้องประชุมเทศบาลตำบลก้อ  </w:t>
                  </w:r>
                </w:p>
              </w:txbxContent>
            </v:textbox>
          </v:shape>
        </w:pict>
      </w:r>
      <w:r w:rsidR="001C1844">
        <w:rPr>
          <w:noProof/>
          <w:lang w:eastAsia="en-US" w:bidi="th-TH"/>
        </w:rPr>
        <w:pict w14:anchorId="52C9F821">
          <v:shape id="_x0000_s1385" type="#_x0000_t202" style="position:absolute;margin-left:17.95pt;margin-top:171.4pt;width:300.4pt;height:36.25pt;z-index:252382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85" inset="0,0,0,0">
              <w:txbxContent>
                <w:p w:rsidR="000271C2" w:rsidRPr="0001503F" w:rsidRDefault="000271C2" w:rsidP="000271C2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เมษายน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4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0271C2" w:rsidRDefault="00390285" w:rsidP="0001503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1C1844">
        <w:rPr>
          <w:rFonts w:ascii="ThaiSans Neue" w:hAnsi="ThaiSans Neue" w:cs="ThaiSans Neue"/>
          <w:b/>
          <w:bCs/>
          <w:noProof/>
          <w:sz w:val="72"/>
          <w:szCs w:val="72"/>
          <w:lang w:eastAsia="en-US" w:bidi="th-TH"/>
        </w:rPr>
        <w:pict w14:anchorId="2940E388">
          <v:shape id="_x0000_s1359" type="#_x0000_t202" style="position:absolute;margin-left:447pt;margin-top:677.6pt;width:42.3pt;height:62.2pt;z-index:2522746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59;mso-fit-shape-to-text:t">
              <w:txbxContent>
                <w:p w:rsidR="00390285" w:rsidRPr="00464AC4" w:rsidRDefault="00390285" w:rsidP="005F501C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8</w:t>
                  </w:r>
                </w:p>
              </w:txbxContent>
            </v:textbox>
          </v:shape>
        </w:pict>
      </w:r>
      <w:r w:rsidR="00422F9A">
        <w:rPr>
          <w:rFonts w:cs="Angsana New"/>
          <w:cs/>
          <w:lang w:bidi="th-TH"/>
        </w:rPr>
        <w:br w:type="page"/>
      </w:r>
      <w:r w:rsidR="00816B1B">
        <w:rPr>
          <w:noProof/>
        </w:rPr>
        <w:lastRenderedPageBreak/>
        <w:pict>
          <v:shape id="_x0000_s1699" type="#_x0000_t75" style="position:absolute;margin-left:211.95pt;margin-top:274.85pt;width:273.35pt;height:210.7pt;z-index:-250387456;mso-position-horizontal-relative:text;mso-position-vertical-relative:text;mso-width-relative:page;mso-height-relative:page">
            <v:imagedata r:id="rId39" o:title="340538913_1387428735440057_6494555578440668958_n" croptop="5277f"/>
          </v:shape>
        </w:pict>
      </w:r>
      <w:r w:rsidR="00816B1B">
        <w:rPr>
          <w:noProof/>
        </w:rPr>
        <w:pict>
          <v:shape id="_x0000_s1702" type="#_x0000_t75" style="position:absolute;margin-left:211.95pt;margin-top:494.8pt;width:273.35pt;height:173.55pt;z-index:-250381312;mso-position-horizontal-relative:text;mso-position-vertical-relative:text;mso-width-relative:page;mso-height-relative:page">
            <v:imagedata r:id="rId40" o:title="340914723_6178734658862712_3773773263560522203_n"/>
          </v:shape>
        </w:pict>
      </w:r>
      <w:r w:rsidR="00816B1B">
        <w:rPr>
          <w:noProof/>
        </w:rPr>
        <w:pict>
          <v:shape id="_x0000_s1700" type="#_x0000_t75" style="position:absolute;margin-left:-76.4pt;margin-top:494.8pt;width:283.1pt;height:175pt;z-index:-250385408;mso-position-horizontal-relative:text;mso-position-vertical-relative:text;mso-width-relative:page;mso-height-relative:page">
            <v:imagedata r:id="rId41" o:title="340787393_2324617497717522_9185530151795133568_n"/>
          </v:shape>
        </w:pict>
      </w:r>
      <w:r w:rsidR="00816B1B">
        <w:rPr>
          <w:noProof/>
        </w:rPr>
        <w:pict>
          <v:shape id="_x0000_s1701" type="#_x0000_t75" style="position:absolute;margin-left:-76.4pt;margin-top:274.85pt;width:283.1pt;height:212.2pt;z-index:-250383360;mso-position-horizontal-relative:text;mso-position-vertical-relative:text;mso-width-relative:page;mso-height-relative:page">
            <v:imagedata r:id="rId42" o:title="340940956_200507396025465_5063046753446696765_n"/>
          </v:shape>
        </w:pict>
      </w:r>
      <w:r w:rsidR="001C1844">
        <w:rPr>
          <w:noProof/>
          <w:lang w:eastAsia="en-US" w:bidi="th-TH"/>
        </w:rPr>
        <w:pict w14:anchorId="423D84A5">
          <v:shape id="_x0000_s1354" type="#_x0000_t202" style="position:absolute;margin-left:-69.2pt;margin-top:124.3pt;width:554.5pt;height:144.05pt;z-index:252249088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354">
              <w:txbxContent>
                <w:p w:rsidR="00390285" w:rsidRPr="008C598A" w:rsidRDefault="00816B1B" w:rsidP="00275956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  <w:lang w:bidi="th-TH"/>
                    </w:rPr>
                  </w:pPr>
                  <w:r w:rsidRPr="00816B1B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วันที่ 11 เมษายน 2566 นายอุดม เชียงยศ นายกเทศมนตรีตำบลก้อ พร้อมด้วย คณะพนักงานเทศบาลตำบลก้อ อาสาสมัครป้องกันภัยฝ่ายพลเรือน หรือ อปพร. </w:t>
                  </w:r>
                  <w:proofErr w:type="spellStart"/>
                  <w:r w:rsidRPr="00816B1B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ชรบ</w:t>
                  </w:r>
                  <w:proofErr w:type="spellEnd"/>
                  <w:r w:rsidRPr="00816B1B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. </w:t>
                  </w:r>
                  <w:proofErr w:type="spellStart"/>
                  <w:r w:rsidRPr="00816B1B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อส</w:t>
                  </w:r>
                  <w:proofErr w:type="spellEnd"/>
                  <w:r w:rsidRPr="00816B1B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ม. กำนัน ผู้ใหญ่บ้าน ร่วมเปิดจุดบริการประชาชน ตามโครงการ " การป้องกันและลดอุบัติเหตุทางถนน ช่วงเทศกาลสงกรานต์ พ.ศ. 2566 " ระหว่างวันที่ 11 - 17 เมษายน 2566 ภายใต้การรณรงค์ "ชีวิตวิถีใหม่ ขับขี่อย่างปลอดภัย ไร้อุบัติเหตุ ณ บริเวณอาคารแสดงสินค้า </w:t>
                  </w:r>
                  <w:r w:rsidRPr="00816B1B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</w:rPr>
                    <w:t xml:space="preserve">OTOP </w:t>
                  </w:r>
                  <w:r w:rsidRPr="00816B1B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หน้าสำนักงานเทศบาลตำบลก้อ อำเภอลี้ จังหวัดลำพูน เพื่อรณรงค์ป้องกันและลดอุบัติเหตุทางถนนในพื้นที่ช่วงเทศกาลสงกรานต์ พ.ศ. 2566</w:t>
                  </w:r>
                </w:p>
              </w:txbxContent>
            </v:textbox>
          </v:shape>
        </w:pict>
      </w:r>
      <w:r w:rsidR="001C1844">
        <w:rPr>
          <w:noProof/>
          <w:lang w:eastAsia="en-US" w:bidi="th-TH"/>
        </w:rPr>
        <w:pict w14:anchorId="4D1692D5">
          <v:shape id="_x0000_s1376" type="#_x0000_t202" style="position:absolute;margin-left:7.25pt;margin-top:169.5pt;width:300.4pt;height:36.25pt;z-index:252374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76" inset="0,0,0,0">
              <w:txbxContent>
                <w:p w:rsidR="000271C2" w:rsidRPr="0001503F" w:rsidRDefault="000271C2" w:rsidP="000271C2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เมษายน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4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0271C2" w:rsidRDefault="00390285" w:rsidP="00786B9C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1C1844">
        <w:rPr>
          <w:noProof/>
          <w:lang w:eastAsia="en-US" w:bidi="th-TH"/>
        </w:rPr>
        <w:pict w14:anchorId="760BD249">
          <v:shape id="_x0000_s1360" type="#_x0000_t202" style="position:absolute;margin-left:447.75pt;margin-top:678.25pt;width:42.3pt;height:62.2pt;z-index:2522757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60;mso-fit-shape-to-text:t">
              <w:txbxContent>
                <w:p w:rsidR="00390285" w:rsidRPr="00464AC4" w:rsidRDefault="00390285" w:rsidP="005F501C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9</w:t>
                  </w:r>
                </w:p>
              </w:txbxContent>
            </v:textbox>
          </v:shape>
        </w:pict>
      </w:r>
      <w:r w:rsidR="00422F9A">
        <w:rPr>
          <w:rFonts w:cs="Angsana New"/>
          <w:cs/>
          <w:lang w:bidi="th-TH"/>
        </w:rPr>
        <w:br w:type="page"/>
      </w:r>
    </w:p>
    <w:p w:rsidR="00422F9A" w:rsidRDefault="00422F9A">
      <w:pPr>
        <w:rPr>
          <w:lang w:bidi="th-TH"/>
        </w:rPr>
      </w:pPr>
    </w:p>
    <w:p w:rsidR="00CA1086" w:rsidRPr="00816B1B" w:rsidRDefault="00591845">
      <w:pPr>
        <w:rPr>
          <w:rFonts w:cstheme="minorBidi" w:hint="cs"/>
          <w:cs/>
          <w:lang w:bidi="th-TH"/>
        </w:rPr>
      </w:pPr>
      <w:r>
        <w:rPr>
          <w:noProof/>
        </w:rPr>
        <w:pict>
          <v:shape id="_x0000_s1706" type="#_x0000_t75" style="position:absolute;margin-left:210.3pt;margin-top:261.15pt;width:268.5pt;height:179pt;z-index:-250373120;mso-position-horizontal-relative:text;mso-position-vertical-relative:text;mso-width-relative:page;mso-height-relative:page">
            <v:imagedata r:id="rId43" o:title="341351253_776747197195327_5541900239919426810_n"/>
          </v:shape>
        </w:pict>
      </w:r>
      <w:r>
        <w:rPr>
          <w:noProof/>
        </w:rPr>
        <w:pict>
          <v:shape id="_x0000_s1704" type="#_x0000_t75" style="position:absolute;margin-left:-66pt;margin-top:261.15pt;width:269.65pt;height:179.8pt;z-index:-250377216;mso-position-horizontal-relative:text;mso-position-vertical-relative:text;mso-width-relative:page;mso-height-relative:page">
            <v:imagedata r:id="rId44" o:title="342041455_757434212638389_7483044808844637077_n"/>
          </v:shape>
        </w:pict>
      </w:r>
      <w:r>
        <w:rPr>
          <w:noProof/>
        </w:rPr>
        <w:pict>
          <v:shape id="_x0000_s1707" type="#_x0000_t75" style="position:absolute;margin-left:218.75pt;margin-top:450.15pt;width:257.8pt;height:171.85pt;z-index:-250371072;mso-position-horizontal-relative:text;mso-position-vertical-relative:text;mso-width-relative:page;mso-height-relative:page">
            <v:imagedata r:id="rId45" o:title="341774866_537003021846118_6127448452304025575_n"/>
          </v:shape>
        </w:pict>
      </w:r>
      <w:r>
        <w:rPr>
          <w:noProof/>
        </w:rPr>
        <w:pict>
          <v:shape id="_x0000_s1705" type="#_x0000_t75" style="position:absolute;margin-left:-58.9pt;margin-top:451.15pt;width:255.95pt;height:170.65pt;z-index:-250375168;mso-position-horizontal-relative:text;mso-position-vertical-relative:text;mso-width-relative:page;mso-height-relative:page">
            <v:imagedata r:id="rId46" o:title="342068015_1929182917434543_4856052367155910215_n"/>
          </v:shape>
        </w:pict>
      </w:r>
      <w:r w:rsidR="001C1844">
        <w:rPr>
          <w:noProof/>
          <w:lang w:eastAsia="en-US" w:bidi="th-TH"/>
        </w:rPr>
        <w:pict w14:anchorId="7E34F336">
          <v:shape id="_x0000_s1369" type="#_x0000_t202" style="position:absolute;margin-left:-72.5pt;margin-top:107.3pt;width:554.5pt;height:146.35pt;z-index:252336128;mso-position-horizontal-relative:text;mso-position-vertical-relative:text;mso-width-relative:margin;mso-height-relative:margin" fillcolor="white [3201]" strokecolor="black [3200]" strokeweight="5pt">
            <v:stroke linestyle="thickThin"/>
            <v:shadow color="#868686"/>
            <v:textbox style="mso-next-textbox:#_x0000_s1369">
              <w:txbxContent>
                <w:p w:rsidR="00390285" w:rsidRPr="00816B1B" w:rsidRDefault="001C1844" w:rsidP="00CE4F8E">
                  <w:pPr>
                    <w:ind w:firstLine="720"/>
                    <w:jc w:val="both"/>
                    <w:rPr>
                      <w:rFonts w:ascii="ThaiSans Neue" w:hAnsi="ThaiSans Neue" w:cs="ThaiSans Neue"/>
                      <w:sz w:val="36"/>
                      <w:szCs w:val="36"/>
                      <w:cs/>
                      <w:lang w:bidi="th-TH"/>
                    </w:rPr>
                  </w:pPr>
                  <w:hyperlink r:id="rId47" w:history="1">
                    <w:r w:rsidR="00390285" w:rsidRPr="003974F4">
                      <w:rPr>
                        <w:rFonts w:ascii="inherit" w:hAnsi="inherit" w:cs="Angsana New"/>
                        <w:color w:val="365899"/>
                        <w:sz w:val="8"/>
                        <w:szCs w:val="6"/>
                        <w:lang w:eastAsia="en-US" w:bidi="th-TH"/>
                      </w:rPr>
                      <w:br/>
                    </w:r>
                  </w:hyperlink>
                  <w:r w:rsidR="00390285" w:rsidRPr="00510CBB">
                    <w:rPr>
                      <w:rFonts w:ascii="ThaiSans Neue" w:hAnsi="ThaiSans Neue" w:cs="ThaiSans Neue" w:hint="cs"/>
                      <w:b/>
                      <w:bCs/>
                      <w:cs/>
                      <w:lang w:bidi="th-TH"/>
                    </w:rPr>
                    <w:tab/>
                  </w:r>
                  <w:r w:rsidR="00816B1B" w:rsidRPr="00816B1B">
                    <w:rPr>
                      <w:rFonts w:ascii="ThaiSans Neue" w:hAnsi="ThaiSans Neue" w:cs="ThaiSans Neue"/>
                      <w:sz w:val="32"/>
                      <w:szCs w:val="32"/>
                      <w:cs/>
                      <w:lang w:bidi="th-TH"/>
                    </w:rPr>
                    <w:t>วันที่ 19 เมษายน 2566 เวลา 08.00 น. นายอุดม เชียงยศ นายกเทศมนตรีตำบลก้อ พร้อมด้วย นายลออ  อู่ทรัพย์ นาย</w:t>
                  </w:r>
                  <w:proofErr w:type="spellStart"/>
                  <w:r w:rsidR="00816B1B" w:rsidRPr="00816B1B">
                    <w:rPr>
                      <w:rFonts w:ascii="ThaiSans Neue" w:hAnsi="ThaiSans Neue" w:cs="ThaiSans Neue"/>
                      <w:sz w:val="32"/>
                      <w:szCs w:val="32"/>
                      <w:cs/>
                      <w:lang w:bidi="th-TH"/>
                    </w:rPr>
                    <w:t>พิชญะ</w:t>
                  </w:r>
                  <w:proofErr w:type="spellEnd"/>
                  <w:r w:rsidR="00816B1B" w:rsidRPr="00816B1B">
                    <w:rPr>
                      <w:rFonts w:ascii="ThaiSans Neue" w:hAnsi="ThaiSans Neue" w:cs="ThaiSans Neue"/>
                      <w:sz w:val="32"/>
                      <w:szCs w:val="32"/>
                      <w:cs/>
                      <w:lang w:bidi="th-TH"/>
                    </w:rPr>
                    <w:t xml:space="preserve">   สุยะมัน รองนายกเทศมนตรีตำบลก้อ นางสาวเพ็ญนภา  ปาสายออ ประธานสภาเทศบาลตำบลก้อ คณะผู้บริหาร สมาชิกสภาเทศบาลตำบลก้อ พนักงานเทศบาลตำบลก้อ และกลุ่มผู้สูงอายุตำบลก้อ เข้าร่วม กิจกรรมโรงเรียนผู้สูงอายุตำบลก้อ ประจำปี 2566 การแข่งขันกีฬาผู้สูงอายุตำบลก้อ ณ ลานสนามเทศบาลตำบลก้อ ภายในงานมีกิจกรรมการแข่งกีฬาพื้นบ้าน การประกวดร้องเพลง และการแสดงดนตรีพื้นบ้าน (ซอ) เอส่งเสริมให้ผู้สูงอายุทำกิจกรรมเพื่อส่งเสริมสุขภาพและการเข้าสังคมลดภาวะซึมเศร้ามีจิตใจเบิกบานร่างกายแข็งแรง</w:t>
                  </w:r>
                </w:p>
              </w:txbxContent>
            </v:textbox>
          </v:shape>
        </w:pict>
      </w:r>
      <w:r w:rsidR="001C1844">
        <w:rPr>
          <w:noProof/>
          <w:lang w:eastAsia="en-US" w:bidi="th-TH"/>
        </w:rPr>
        <w:pict w14:anchorId="5063626B">
          <v:shape id="_x0000_s1387" type="#_x0000_t202" style="position:absolute;margin-left:434.25pt;margin-top:665.5pt;width:65.15pt;height:67.2pt;z-index:2523842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87">
              <w:txbxContent>
                <w:p w:rsidR="00390285" w:rsidRPr="00464AC4" w:rsidRDefault="00390285" w:rsidP="0001503F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10</w:t>
                  </w:r>
                </w:p>
              </w:txbxContent>
            </v:textbox>
          </v:shape>
        </w:pict>
      </w:r>
      <w:r w:rsidR="001C1844">
        <w:rPr>
          <w:noProof/>
          <w:lang w:eastAsia="en-US" w:bidi="th-TH"/>
        </w:rPr>
        <w:pict w14:anchorId="0FC3755F">
          <v:shape id="_x0000_s1378" type="#_x0000_t202" style="position:absolute;margin-left:10.55pt;margin-top:170.6pt;width:300.4pt;height:36.25pt;z-index:252376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78" inset="0,0,0,0">
              <w:txbxContent>
                <w:p w:rsidR="000271C2" w:rsidRPr="0001503F" w:rsidRDefault="000271C2" w:rsidP="000271C2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เมษายน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4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0271C2" w:rsidRDefault="00390285" w:rsidP="00786B9C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CA1086">
        <w:rPr>
          <w:rFonts w:cs="Angsana New"/>
          <w:cs/>
          <w:lang w:bidi="th-TH"/>
        </w:rPr>
        <w:br w:type="page"/>
      </w:r>
    </w:p>
    <w:p w:rsidR="00510CBB" w:rsidRDefault="00591845">
      <w:pPr>
        <w:rPr>
          <w:lang w:bidi="th-TH"/>
        </w:rPr>
      </w:pPr>
      <w:r>
        <w:rPr>
          <w:noProof/>
        </w:rPr>
        <w:lastRenderedPageBreak/>
        <w:pict>
          <v:shape id="_x0000_s1708" type="#_x0000_t75" style="position:absolute;margin-left:211.8pt;margin-top:481.15pt;width:273pt;height:191.5pt;z-index:-250369024;mso-position-horizontal-relative:text;mso-position-vertical-relative:text;mso-width-relative:page;mso-height-relative:page">
            <v:imagedata r:id="rId48" o:title="341666735_239588005318355_2859794994237265265_n" cropbottom="2942f"/>
          </v:shape>
        </w:pict>
      </w:r>
      <w:r>
        <w:rPr>
          <w:noProof/>
        </w:rPr>
        <w:pict>
          <v:shape id="_x0000_s1711" type="#_x0000_t75" style="position:absolute;margin-left:-69.7pt;margin-top:481.15pt;width:271.6pt;height:191.5pt;z-index:-250362880;mso-position-horizontal-relative:text;mso-position-vertical-relative:text;mso-width-relative:page;mso-height-relative:page">
            <v:imagedata r:id="rId49" o:title="341789102_587530746677707_864313176069801330_n" cropbottom="3160f"/>
          </v:shape>
        </w:pict>
      </w:r>
      <w:r>
        <w:rPr>
          <w:noProof/>
        </w:rPr>
        <w:pict>
          <v:shape id="_x0000_s1710" type="#_x0000_t75" style="position:absolute;margin-left:-69.7pt;margin-top:272pt;width:271.6pt;height:203.55pt;z-index:-250364928;mso-position-horizontal-relative:text;mso-position-vertical-relative:text;mso-width-relative:page;mso-height-relative:page">
            <v:imagedata r:id="rId50" o:title="342610710_1395554571280493_8096887642105283085_n"/>
          </v:shape>
        </w:pict>
      </w:r>
      <w:r>
        <w:rPr>
          <w:noProof/>
        </w:rPr>
        <w:pict>
          <v:shape id="_x0000_s1709" type="#_x0000_t75" style="position:absolute;margin-left:211.8pt;margin-top:272pt;width:273pt;height:204.6pt;z-index:-250366976;mso-position-horizontal-relative:text;mso-position-vertical-relative:text;mso-width-relative:page;mso-height-relative:page">
            <v:imagedata r:id="rId51" o:title="341840414_1234648007437438_2343069224919961194_n"/>
          </v:shape>
        </w:pict>
      </w:r>
      <w:r w:rsidR="001C1844">
        <w:rPr>
          <w:noProof/>
          <w:lang w:bidi="th-TH"/>
        </w:rPr>
        <w:pict w14:anchorId="4780347B">
          <v:shape id="_x0000_s1573" type="#_x0000_t202" style="position:absolute;margin-left:-69.7pt;margin-top:126pt;width:554.5pt;height:135.95pt;z-index:252840960;mso-position-horizontal-relative:text;mso-position-vertical-relative:text;mso-width-relative:margin;mso-height-relative:margin" fillcolor="white [3201]" strokecolor="#9bbb59 [3206]" strokeweight="1pt">
            <v:stroke dashstyle="dash"/>
            <v:shadow color="#868686"/>
            <v:textbox style="mso-next-textbox:#_x0000_s1573">
              <w:txbxContent>
                <w:p w:rsidR="00510CBB" w:rsidRPr="00DB7C66" w:rsidRDefault="00591845" w:rsidP="00510CBB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160"/>
                      <w:szCs w:val="160"/>
                      <w:cs/>
                      <w:lang w:bidi="th-TH"/>
                    </w:rPr>
                  </w:pPr>
                  <w:r w:rsidRPr="00591845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วันที่ 21 เมษายน 2566 เทศบาลตำบลก้อ นายอุดม เชียงยศ นายกเทศมนตรีตำบลก้อ มอบหมายให้ นาย</w:t>
                  </w:r>
                  <w:proofErr w:type="spellStart"/>
                  <w:r w:rsidRPr="00591845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พิชญะ</w:t>
                  </w:r>
                  <w:proofErr w:type="spellEnd"/>
                  <w:r w:rsidRPr="00591845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สุยะมัน รองนายกเทศมนตรีตำบลก้อ พร้อมด้วย ว่าที่ร้อยตรี</w:t>
                  </w:r>
                  <w:proofErr w:type="spellStart"/>
                  <w:r w:rsidRPr="00591845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ชัยยทุธ</w:t>
                  </w:r>
                  <w:proofErr w:type="spellEnd"/>
                  <w:r w:rsidRPr="00591845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proofErr w:type="spellStart"/>
                  <w:r w:rsidRPr="00591845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คุณา</w:t>
                  </w:r>
                  <w:proofErr w:type="spellEnd"/>
                  <w:r w:rsidRPr="00591845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พรสุจริต ปลัดเทศบาลตำบลก้อ พนักงานเทศบาลตำก้อ สมาชิกสภาเทศบาลตำบลก้อ และผู้นำชุมชน ร่วมกันปล่อยกุ้งก้ามกรามลงในแหล่งน้ำในพื้นที่ตำบลก้อ โดยสำนักงานประมงจังหวัดลำพูน เพื่อเพิ่มผลผลิตสัตว์น้ำในพื้นที่แหล่งน้ำสาธารณะจังหวัดลำพูน ประกอบกับการส่งเสริมและพัฒนาคุณภาพชีวิตในชุมชนตำบลก้อ สนับสนุนพันธุ์กุ้งก้ามกรามจากศูนย์วิจัยและพัฒนาประมงน้ำจืดตาก</w:t>
                  </w:r>
                </w:p>
              </w:txbxContent>
            </v:textbox>
          </v:shape>
        </w:pict>
      </w:r>
      <w:r w:rsidR="001C1844">
        <w:rPr>
          <w:noProof/>
          <w:lang w:bidi="th-TH"/>
        </w:rPr>
        <w:pict w14:anchorId="1C6A3A89">
          <v:shape id="_x0000_s1575" type="#_x0000_t202" style="position:absolute;margin-left:434.5pt;margin-top:678.35pt;width:65.15pt;height:67.2pt;z-index:2528430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575">
              <w:txbxContent>
                <w:p w:rsidR="00510CBB" w:rsidRPr="00464AC4" w:rsidRDefault="00510CBB" w:rsidP="00510CBB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11</w:t>
                  </w:r>
                </w:p>
              </w:txbxContent>
            </v:textbox>
          </v:shape>
        </w:pict>
      </w:r>
      <w:r w:rsidR="001C1844">
        <w:rPr>
          <w:noProof/>
          <w:lang w:bidi="th-TH"/>
        </w:rPr>
        <w:pict w14:anchorId="32546A2B">
          <v:shape id="_x0000_s1571" type="#_x0000_t202" style="position:absolute;margin-left:16.55pt;margin-top:170.7pt;width:300.4pt;height:36.25pt;z-index:252838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571" inset="0,0,0,0">
              <w:txbxContent>
                <w:p w:rsidR="000271C2" w:rsidRPr="0001503F" w:rsidRDefault="000271C2" w:rsidP="000271C2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เมษายน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4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510CBB" w:rsidRPr="00F93C76" w:rsidRDefault="00510CBB" w:rsidP="00510CB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510CBB">
        <w:rPr>
          <w:lang w:bidi="th-TH"/>
        </w:rPr>
        <w:br w:type="page"/>
      </w:r>
    </w:p>
    <w:p w:rsidR="00510CBB" w:rsidRDefault="007B3206">
      <w:pPr>
        <w:rPr>
          <w:lang w:bidi="th-TH"/>
        </w:rPr>
      </w:pPr>
      <w:r>
        <w:rPr>
          <w:noProof/>
        </w:rPr>
        <w:lastRenderedPageBreak/>
        <w:pict>
          <v:shape id="_x0000_s1712" type="#_x0000_t75" style="position:absolute;margin-left:208.75pt;margin-top:273.6pt;width:285pt;height:189.25pt;z-index:-250360832;mso-position-horizontal-relative:text;mso-position-vertical-relative:text;mso-width-relative:page;mso-height-relative:page">
            <v:imagedata r:id="rId52" o:title="342740258_589672863134942_3874834478919724279_n"/>
          </v:shape>
        </w:pict>
      </w:r>
      <w:r>
        <w:rPr>
          <w:noProof/>
        </w:rPr>
        <w:pict>
          <v:shape id="_x0000_s1713" type="#_x0000_t75" style="position:absolute;margin-left:210.6pt;margin-top:470.85pt;width:283.15pt;height:188.75pt;z-index:-250358784;mso-position-horizontal-relative:text;mso-position-vertical-relative:text;mso-width-relative:page;mso-height-relative:page">
            <v:imagedata r:id="rId53" o:title="342861063_552838570328508_3018629896260519708_n"/>
          </v:shape>
        </w:pict>
      </w:r>
      <w:r>
        <w:rPr>
          <w:noProof/>
        </w:rPr>
        <w:pict>
          <v:shape id="_x0000_s1715" type="#_x0000_t75" style="position:absolute;margin-left:-77.6pt;margin-top:272.65pt;width:284.1pt;height:189.4pt;z-index:-250354688;mso-position-horizontal-relative:text;mso-position-vertical-relative:text;mso-width-relative:page;mso-height-relative:page">
            <v:imagedata r:id="rId54" o:title="343412370_145539201647308_1345445480649063188_n"/>
          </v:shape>
        </w:pict>
      </w:r>
      <w:r>
        <w:rPr>
          <w:noProof/>
        </w:rPr>
        <w:pict>
          <v:shape id="_x0000_s1714" type="#_x0000_t75" style="position:absolute;margin-left:-76.35pt;margin-top:470.5pt;width:285.1pt;height:190.05pt;z-index:-250356736;mso-position-horizontal-relative:text;mso-position-vertical-relative:text;mso-width-relative:page;mso-height-relative:page">
            <v:imagedata r:id="rId55" o:title="342877074_793018779035011_5753394124456311149_n"/>
          </v:shape>
        </w:pict>
      </w:r>
      <w:r w:rsidR="001C1844">
        <w:rPr>
          <w:noProof/>
          <w:lang w:bidi="th-TH"/>
        </w:rPr>
        <w:pict w14:anchorId="4780347B">
          <v:shape id="_x0000_s1574" type="#_x0000_t202" style="position:absolute;margin-left:-68.85pt;margin-top:126pt;width:554.5pt;height:134.2pt;z-index:252841984;mso-position-horizontal-relative:text;mso-position-vertical-relative:text;mso-width-relative:margin;mso-height-relative:margin" fillcolor="white [3201]" strokecolor="#c0504d [3205]" strokeweight="2.5pt">
            <v:shadow color="#868686"/>
            <v:textbox style="mso-next-textbox:#_x0000_s1574">
              <w:txbxContent>
                <w:p w:rsidR="00510CBB" w:rsidRPr="00DB7C66" w:rsidRDefault="00591845" w:rsidP="00510CBB">
                  <w:pPr>
                    <w:ind w:firstLine="720"/>
                    <w:jc w:val="both"/>
                    <w:rPr>
                      <w:rFonts w:ascii="TH SarabunIT๙" w:hAnsi="TH SarabunIT๙" w:cs="TH SarabunIT๙" w:hint="cs"/>
                      <w:b/>
                      <w:bCs/>
                      <w:sz w:val="160"/>
                      <w:szCs w:val="160"/>
                      <w:cs/>
                      <w:lang w:bidi="th-TH"/>
                    </w:rPr>
                  </w:pPr>
                  <w:r w:rsidRPr="00591845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วันที่ 25 เมษายน 2566 เวลา 08.30 น. นายอุดม เชียงยศ นายกเทศมนตรีตำบลก้อ พร้อมด้วย คณะผู้บริหารเทศบาล ผู้อำนวยการกองยุทธศาสตร์และงบประมาณ เจ้าหน้าที่ พนักงาน เทศบาลตำบลก้อ ร่วมพิธีวางพวงมาลาถวายราชสักการะ เนื่องในวันคล้ายวันสวรรคตสมเด็จพระนเรศวรมหาราช โดยมี นายวิวัฒน์ จันทร์โอภาส นายอำเภอลี้ เป็นประธานในพิธี ณ ห้องประชุมเมืองนักบุญที่ว่าการอำเภอลี้ จังหวัดลำพูน</w:t>
                  </w:r>
                </w:p>
              </w:txbxContent>
            </v:textbox>
          </v:shape>
        </w:pict>
      </w:r>
      <w:r w:rsidR="001C1844">
        <w:rPr>
          <w:noProof/>
          <w:lang w:bidi="th-TH"/>
        </w:rPr>
        <w:pict w14:anchorId="1C6A3A89">
          <v:shape id="_x0000_s1576" type="#_x0000_t202" style="position:absolute;margin-left:434.5pt;margin-top:678.35pt;width:65.15pt;height:67.2pt;z-index:2528440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576">
              <w:txbxContent>
                <w:p w:rsidR="00510CBB" w:rsidRPr="00464AC4" w:rsidRDefault="00510CBB" w:rsidP="00510CBB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12</w:t>
                  </w:r>
                </w:p>
              </w:txbxContent>
            </v:textbox>
          </v:shape>
        </w:pict>
      </w:r>
      <w:r w:rsidR="001C1844">
        <w:rPr>
          <w:noProof/>
          <w:lang w:bidi="th-TH"/>
        </w:rPr>
        <w:pict w14:anchorId="32546A2B">
          <v:shape id="_x0000_s1572" type="#_x0000_t202" style="position:absolute;margin-left:12.4pt;margin-top:169.05pt;width:300.4pt;height:36.25pt;z-index:252839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572" inset="0,0,0,0">
              <w:txbxContent>
                <w:p w:rsidR="000271C2" w:rsidRPr="0001503F" w:rsidRDefault="000271C2" w:rsidP="000271C2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เมษายน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4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510CBB" w:rsidRPr="000271C2" w:rsidRDefault="00510CBB" w:rsidP="00510CB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510CBB">
        <w:rPr>
          <w:lang w:bidi="th-TH"/>
        </w:rPr>
        <w:br w:type="page"/>
      </w:r>
    </w:p>
    <w:p w:rsidR="007B3206" w:rsidRDefault="007B3206">
      <w:pPr>
        <w:rPr>
          <w:lang w:bidi="th-TH"/>
        </w:rPr>
      </w:pPr>
      <w:r>
        <w:rPr>
          <w:noProof/>
          <w:lang w:eastAsia="en-US" w:bidi="th-TH"/>
        </w:rPr>
        <w:lastRenderedPageBreak/>
        <w:pict w14:anchorId="1C6A3A89">
          <v:shape id="_x0000_s1718" type="#_x0000_t202" style="position:absolute;margin-left:432.7pt;margin-top:679.55pt;width:65.15pt;height:67.2pt;z-index:2529648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718">
              <w:txbxContent>
                <w:p w:rsidR="007B3206" w:rsidRPr="00464AC4" w:rsidRDefault="007B3206" w:rsidP="007B3206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25" type="#_x0000_t75" style="position:absolute;margin-left:201.6pt;margin-top:479.5pt;width:302.4pt;height:187.05pt;z-index:-250340352;mso-position-horizontal-relative:text;mso-position-vertical-relative:text;mso-width-relative:page;mso-height-relative:page">
            <v:imagedata r:id="rId56" o:title="343316681_610333097418957_204772991709867414_n"/>
          </v:shape>
        </w:pict>
      </w:r>
      <w:r>
        <w:rPr>
          <w:noProof/>
        </w:rPr>
        <w:pict>
          <v:shape id="_x0000_s1722" type="#_x0000_t75" style="position:absolute;margin-left:-75.6pt;margin-top:477pt;width:267.55pt;height:200.35pt;z-index:-250346496;mso-position-horizontal-relative:text;mso-position-vertical-relative:text;mso-width-relative:page;mso-height-relative:page">
            <v:imagedata r:id="rId57" o:title="342902656_243887974786776_7309434548553104411_n"/>
          </v:shape>
        </w:pict>
      </w:r>
      <w:r>
        <w:rPr>
          <w:noProof/>
        </w:rPr>
        <w:pict>
          <v:shape id="_x0000_s1724" type="#_x0000_t75" style="position:absolute;margin-left:201.6pt;margin-top:247.65pt;width:302.4pt;height:226.45pt;z-index:-250342400;mso-position-horizontal-relative:text;mso-position-vertical-relative:text;mso-width-relative:page;mso-height-relative:page">
            <v:imagedata r:id="rId58" o:title="343136526_237350005613696_3204149311490895381_n"/>
          </v:shape>
        </w:pict>
      </w:r>
      <w:r>
        <w:rPr>
          <w:noProof/>
        </w:rPr>
        <w:pict>
          <v:shape id="_x0000_s1723" type="#_x0000_t75" style="position:absolute;margin-left:-75.6pt;margin-top:246.6pt;width:270pt;height:225.6pt;z-index:-250344448;mso-position-horizontal-relative:text;mso-position-vertical-relative:text;mso-width-relative:page;mso-height-relative:page">
            <v:imagedata r:id="rId59" o:title="343115339_1308331333427806_6628166553417859891_n"/>
          </v:shape>
        </w:pict>
      </w:r>
      <w:r>
        <w:rPr>
          <w:noProof/>
          <w:lang w:eastAsia="en-US" w:bidi="th-TH"/>
        </w:rPr>
        <w:pict w14:anchorId="4780347B">
          <v:shape id="_x0000_s1716" type="#_x0000_t202" style="position:absolute;margin-left:-71.05pt;margin-top:126pt;width:554.5pt;height:116.15pt;z-index:252962816;mso-position-horizontal-relative:text;mso-position-vertical-relative:text;mso-width-relative:margin;mso-height-relative:margin" fillcolor="white [3201]" strokecolor="#9bbb59 [3206]" strokeweight="1pt">
            <v:stroke dashstyle="dash"/>
            <v:shadow color="#868686"/>
            <v:textbox style="mso-next-textbox:#_x0000_s1716">
              <w:txbxContent>
                <w:p w:rsidR="007B3206" w:rsidRPr="00DB7C66" w:rsidRDefault="007B3206" w:rsidP="007B3206">
                  <w:pPr>
                    <w:ind w:firstLine="720"/>
                    <w:jc w:val="both"/>
                    <w:rPr>
                      <w:rFonts w:ascii="TH SarabunIT๙" w:hAnsi="TH SarabunIT๙" w:cs="TH SarabunIT๙" w:hint="cs"/>
                      <w:b/>
                      <w:bCs/>
                      <w:sz w:val="160"/>
                      <w:szCs w:val="160"/>
                      <w:cs/>
                      <w:lang w:bidi="th-TH"/>
                    </w:rPr>
                  </w:pP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วันที่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26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เมษายน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2566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นายอุดม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เชียงยศ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นายกเทศมนตรีตำบลก้อ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มอบหมายให้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นาย</w:t>
                  </w:r>
                  <w:proofErr w:type="spellStart"/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พิชญะ</w:t>
                  </w:r>
                  <w:proofErr w:type="spellEnd"/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สุ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ยะ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มัน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รอง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นายก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เทศมนตรี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ตำ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บ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proofErr w:type="spellStart"/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ลก้อ</w:t>
                  </w:r>
                  <w:proofErr w:type="spellEnd"/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พร้อมด้วย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พนักงาน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เจ้าหน้าที่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เทศบาล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ตำ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บ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proofErr w:type="spellStart"/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ลก้อ</w:t>
                  </w:r>
                  <w:proofErr w:type="spellEnd"/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สมาชิกสภาเทศบาล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ตำบล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ก้อ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และประชาชน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ผู้สนใจ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เข้าร่วมโครงการพัฒนาดินและปุ๋ยตำบลก้อ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โดยมีวิทยากรผู้มีความรู้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จากมหาวิทยาลัย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เกษตร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ศาสตร์เป็นผู้ถ่ายทอด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เพื่อหวังพัฒนา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ดินและปุ๋ยในพื้นที่ตำบลก้อให้เกิดความสมดุลและได้ผลผลิตงอกงามต้นทุนต่ำ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ณ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ห้องประชุม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เทศบาล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ตำ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บ</w:t>
                  </w:r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  <w:proofErr w:type="spellStart"/>
                  <w:r w:rsidRPr="007B3206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bidi="th-TH"/>
                    </w:rPr>
                    <w:t>ลก้อ</w:t>
                  </w:r>
                  <w:proofErr w:type="spellEnd"/>
                  <w:r w:rsidRPr="007B3206">
                    <w:rPr>
                      <w:rFonts w:ascii="Arial" w:hAnsi="Arial" w:cs="Arial" w:hint="cs"/>
                      <w:sz w:val="36"/>
                      <w:szCs w:val="36"/>
                      <w:cs/>
                      <w:lang w:bidi="th-TH"/>
                    </w:rPr>
                    <w:t>​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32546A2B">
          <v:shape id="_x0000_s1720" type="#_x0000_t202" style="position:absolute;margin-left:17.75pt;margin-top:170.1pt;width:300.4pt;height:36.25pt;z-index:252966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720" inset="0,0,0,0">
              <w:txbxContent>
                <w:p w:rsidR="007B3206" w:rsidRPr="0001503F" w:rsidRDefault="007B3206" w:rsidP="007B3206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เมษายน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4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7B3206" w:rsidRPr="00F93C76" w:rsidRDefault="007B3206" w:rsidP="007B3206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lang w:bidi="th-TH"/>
        </w:rPr>
        <w:br w:type="page"/>
      </w:r>
    </w:p>
    <w:p w:rsidR="007B3206" w:rsidRPr="007B3206" w:rsidRDefault="00F96570">
      <w:pPr>
        <w:rPr>
          <w:b/>
          <w:bCs/>
          <w:lang w:bidi="th-TH"/>
        </w:rPr>
      </w:pPr>
      <w:r>
        <w:rPr>
          <w:noProof/>
        </w:rPr>
        <w:lastRenderedPageBreak/>
        <w:pict>
          <v:shape id="_x0000_s1726" type="#_x0000_t75" style="position:absolute;margin-left:194pt;margin-top:239.4pt;width:296.85pt;height:195.6pt;z-index:-250338304;mso-position-horizontal-relative:text;mso-position-vertical-relative:text;mso-width-relative:page;mso-height-relative:page">
            <v:imagedata r:id="rId60" o:title="343217723_1223880195161552_695028642023573122_n" cropbottom="15060f"/>
          </v:shape>
        </w:pict>
      </w:r>
      <w:r>
        <w:rPr>
          <w:noProof/>
        </w:rPr>
        <w:pict>
          <v:shape id="_x0000_s1727" type="#_x0000_t75" style="position:absolute;margin-left:198pt;margin-top:443.8pt;width:292.85pt;height:200.85pt;z-index:-250336256;mso-position-horizontal-relative:text;mso-position-vertical-relative:text;mso-width-relative:page;mso-height-relative:page">
            <v:imagedata r:id="rId61" o:title="343309942_705338011438531_6760334353429379879_n"/>
          </v:shape>
        </w:pict>
      </w:r>
      <w:r>
        <w:rPr>
          <w:noProof/>
        </w:rPr>
        <w:pict>
          <v:shape id="_x0000_s1728" type="#_x0000_t75" style="position:absolute;margin-left:-73.8pt;margin-top:447.8pt;width:264.4pt;height:198pt;z-index:-250334208;mso-position-horizontal-relative:text;mso-position-vertical-relative:text;mso-width-relative:page;mso-height-relative:page">
            <v:imagedata r:id="rId62" o:title="343552589_916495279469118_7250794544151966783_n"/>
          </v:shape>
        </w:pict>
      </w:r>
      <w:r w:rsidR="007B3206">
        <w:rPr>
          <w:noProof/>
        </w:rPr>
        <w:pict>
          <v:shape id="_x0000_s1729" type="#_x0000_t75" style="position:absolute;margin-left:-73.8pt;margin-top:239.4pt;width:266.4pt;height:199.5pt;z-index:-250332160;mso-position-horizontal-relative:text;mso-position-vertical-relative:text;mso-width-relative:page;mso-height-relative:page">
            <v:imagedata r:id="rId63" o:title="343102543_1301075407423437_7221006655737145369_n"/>
          </v:shape>
        </w:pict>
      </w:r>
      <w:r w:rsidR="007B3206">
        <w:rPr>
          <w:noProof/>
          <w:lang w:eastAsia="en-US" w:bidi="th-TH"/>
        </w:rPr>
        <w:pict w14:anchorId="4780347B">
          <v:shape id="_x0000_s1717" type="#_x0000_t202" style="position:absolute;margin-left:-71.25pt;margin-top:120pt;width:554.5pt;height:109pt;z-index:252963840;mso-position-horizontal-relative:text;mso-position-vertical-relative:text;mso-width-relative:margin;mso-height-relative:margin" fillcolor="white [3201]" strokecolor="#c0504d [3205]" strokeweight="2.5pt">
            <v:shadow color="#868686"/>
            <v:textbox style="mso-next-textbox:#_x0000_s1717">
              <w:txbxContent>
                <w:p w:rsidR="007B3206" w:rsidRPr="00DB7C66" w:rsidRDefault="007B3206" w:rsidP="007B3206">
                  <w:pPr>
                    <w:ind w:firstLine="720"/>
                    <w:jc w:val="both"/>
                    <w:rPr>
                      <w:rFonts w:ascii="TH SarabunIT๙" w:hAnsi="TH SarabunIT๙" w:cs="TH SarabunIT๙" w:hint="cs"/>
                      <w:b/>
                      <w:bCs/>
                      <w:sz w:val="160"/>
                      <w:szCs w:val="160"/>
                      <w:cs/>
                      <w:lang w:bidi="th-TH"/>
                    </w:rPr>
                  </w:pPr>
                  <w:r w:rsidRPr="007B3206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วันที่ 27 เมษายน 2566 เวลา 10.00 น. นายอุดม เชียงยศ นายกเทศมนตรีตำบลก้อ พร้อมด้วย นายลออ  อู่ทรัพย์ รองนายกเทศมนตรีตำบลก้อ นายประทาน  หม่นสุ ที่ปรึกษานายกเทศมนตรี และเจ้าหน้าที่กองช่าง เทศบาลตำบลก้อ ลงพื้นที่ตรวจสอบการขุดบ่อน้ำตื้นเพื่อบรรเทาภัยแล้งให้แก่ประชาชน ณ หมู่ที่ 4 บ้านก้อท่า ตำบลก้อ อำเภอลี้ จังหวัดลำพูน</w:t>
                  </w:r>
                </w:p>
              </w:txbxContent>
            </v:textbox>
          </v:shape>
        </w:pict>
      </w:r>
      <w:r w:rsidR="007B3206">
        <w:rPr>
          <w:noProof/>
          <w:lang w:eastAsia="en-US" w:bidi="th-TH"/>
        </w:rPr>
        <w:pict w14:anchorId="1C6A3A89">
          <v:shape id="_x0000_s1719" type="#_x0000_t202" style="position:absolute;margin-left:432.1pt;margin-top:678.6pt;width:65.15pt;height:67.2pt;z-index:2529658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719">
              <w:txbxContent>
                <w:p w:rsidR="007B3206" w:rsidRPr="00464AC4" w:rsidRDefault="007B3206" w:rsidP="007B3206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14</w:t>
                  </w:r>
                </w:p>
              </w:txbxContent>
            </v:textbox>
          </v:shape>
        </w:pict>
      </w:r>
      <w:r w:rsidR="007B3206">
        <w:rPr>
          <w:noProof/>
          <w:lang w:eastAsia="en-US" w:bidi="th-TH"/>
        </w:rPr>
        <w:pict w14:anchorId="32546A2B">
          <v:shape id="_x0000_s1721" type="#_x0000_t202" style="position:absolute;margin-left:20.75pt;margin-top:171.3pt;width:300.4pt;height:36.25pt;z-index:252967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721" inset="0,0,0,0">
              <w:txbxContent>
                <w:p w:rsidR="007B3206" w:rsidRPr="0001503F" w:rsidRDefault="007B3206" w:rsidP="007B3206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เมษายน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4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7B3206" w:rsidRPr="00F93C76" w:rsidRDefault="007B3206" w:rsidP="007B3206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7B3206">
        <w:rPr>
          <w:lang w:bidi="th-TH"/>
        </w:rPr>
        <w:br w:type="page"/>
      </w:r>
    </w:p>
    <w:p w:rsidR="00704346" w:rsidRPr="00F96570" w:rsidRDefault="00F96570" w:rsidP="00704346">
      <w:pPr>
        <w:rPr>
          <w:rFonts w:cstheme="minorBidi" w:hint="cs"/>
          <w:lang w:bidi="th-TH"/>
        </w:rPr>
      </w:pPr>
      <w:r>
        <w:rPr>
          <w:noProof/>
        </w:rPr>
        <w:lastRenderedPageBreak/>
        <w:pict>
          <v:shape id="_x0000_s1738" type="#_x0000_t75" style="position:absolute;margin-left:295.75pt;margin-top:505.1pt;width:208.25pt;height:156.6pt;z-index:-250319872;mso-position-horizontal-relative:text;mso-position-vertical-relative:text;mso-width-relative:page;mso-height-relative:page">
            <v:imagedata r:id="rId64" o:title="343614938_633566931442813_7046108615901239337_n"/>
          </v:shape>
        </w:pict>
      </w:r>
      <w:r>
        <w:rPr>
          <w:noProof/>
        </w:rPr>
        <w:pict>
          <v:shape id="_x0000_s1739" type="#_x0000_t75" style="position:absolute;margin-left:114pt;margin-top:508.1pt;width:182.35pt;height:152.9pt;z-index:-250317824;mso-position-horizontal-relative:text;mso-position-vertical-relative:text;mso-width-relative:page;mso-height-relative:page">
            <v:imagedata r:id="rId65" o:title="343740383_1927200227634298_778160096254851568_n"/>
          </v:shape>
        </w:pict>
      </w:r>
      <w:r>
        <w:rPr>
          <w:noProof/>
        </w:rPr>
        <w:pict>
          <v:shape id="_x0000_s1736" type="#_x0000_t75" style="position:absolute;margin-left:-89pt;margin-top:508.1pt;width:203pt;height:152.6pt;z-index:-250323968;mso-position-horizontal-relative:text;mso-position-vertical-relative:text;mso-width-relative:page;mso-height-relative:page">
            <v:imagedata r:id="rId66" o:title="343336550_1582129665616952_105096982940858889_n"/>
          </v:shape>
        </w:pict>
      </w:r>
      <w:r>
        <w:rPr>
          <w:noProof/>
        </w:rPr>
        <w:pict>
          <v:shape id="_x0000_s1737" type="#_x0000_t75" style="position:absolute;margin-left:-102pt;margin-top:262pt;width:620pt;height:246.1pt;z-index:-250321920;mso-position-horizontal-relative:text;mso-position-vertical-relative:text;mso-width-relative:page;mso-height-relative:page">
            <v:imagedata r:id="rId67" o:title="343414761_558722002813844_7889429726579539881_n" croptop="30933f"/>
          </v:shape>
        </w:pict>
      </w:r>
      <w:r>
        <w:rPr>
          <w:noProof/>
          <w:lang w:eastAsia="en-US" w:bidi="th-TH"/>
        </w:rPr>
        <w:pict w14:anchorId="1C6A3A89">
          <v:shape id="_x0000_s1732" type="#_x0000_t202" style="position:absolute;margin-left:434.3pt;margin-top:679pt;width:65.15pt;height:67.2pt;z-index:2529873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732">
              <w:txbxContent>
                <w:p w:rsidR="00F96570" w:rsidRPr="00464AC4" w:rsidRDefault="00F96570" w:rsidP="00F96570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32546A2B">
          <v:shape id="_x0000_s1734" type="#_x0000_t202" style="position:absolute;margin-left:19.75pt;margin-top:169.1pt;width:300.4pt;height:36.25pt;z-index:252989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734" inset="0,0,0,0">
              <w:txbxContent>
                <w:p w:rsidR="00F96570" w:rsidRPr="0001503F" w:rsidRDefault="00F96570" w:rsidP="00F9657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เมษายน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66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4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F96570" w:rsidRPr="00F93C76" w:rsidRDefault="00F96570" w:rsidP="00F9657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 w14:anchorId="4780347B">
          <v:shape id="_x0000_s1730" type="#_x0000_t202" style="position:absolute;margin-left:-59.05pt;margin-top:138pt;width:554.5pt;height:116.15pt;z-index:252985344;mso-position-horizontal-relative:text;mso-position-vertical-relative:text;mso-width-relative:margin;mso-height-relative:margin" fillcolor="white [3201]" strokecolor="#9bbb59 [3206]" strokeweight="1pt">
            <v:stroke dashstyle="dash"/>
            <v:shadow color="#868686"/>
            <v:textbox style="mso-next-textbox:#_x0000_s1730">
              <w:txbxContent>
                <w:p w:rsidR="00F96570" w:rsidRPr="00DB7C66" w:rsidRDefault="00F96570" w:rsidP="00F96570">
                  <w:pPr>
                    <w:ind w:firstLine="720"/>
                    <w:jc w:val="both"/>
                    <w:rPr>
                      <w:rFonts w:ascii="TH SarabunIT๙" w:hAnsi="TH SarabunIT๙" w:cs="TH SarabunIT๙" w:hint="cs"/>
                      <w:b/>
                      <w:bCs/>
                      <w:sz w:val="160"/>
                      <w:szCs w:val="160"/>
                      <w:cs/>
                      <w:lang w:bidi="th-TH"/>
                    </w:rPr>
                  </w:pPr>
                  <w:r w:rsidRPr="00F96570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วันที่ 27 เมษายน 2566 เวลา 09.00 น. นายอุดม เชียงยศ นายกเทศมนตรีตำบลก้อ พร้อมด้วย นาย</w:t>
                  </w:r>
                  <w:proofErr w:type="spellStart"/>
                  <w:r w:rsidRPr="00F96570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พิชญะ</w:t>
                  </w:r>
                  <w:proofErr w:type="spellEnd"/>
                  <w:r w:rsidRPr="00F96570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สุยะมัน รองนายกเทศมนตรีตำบลก้อ นายชัย</w:t>
                  </w:r>
                  <w:proofErr w:type="spellStart"/>
                  <w:r w:rsidRPr="00F96570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ยุทธ</w:t>
                  </w:r>
                  <w:proofErr w:type="spellEnd"/>
                  <w:r w:rsidRPr="00F96570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 xml:space="preserve"> </w:t>
                  </w:r>
                  <w:proofErr w:type="spellStart"/>
                  <w:r w:rsidRPr="00F96570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คุณา</w:t>
                  </w:r>
                  <w:proofErr w:type="spellEnd"/>
                  <w:r w:rsidRPr="00F96570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พรสุจริต ปลัดเทศบาล พนักงานเทศบาลตำบลก้อ ร่วมกิจกรรมโครงการเผยแพร่งานวิชาการเด็กปฐมวัย และพิธีมอบวุฒิบัตรผู้สำเร็จการศึกษาปฐมวัย ประจำปีการศึกษา 2565 ของศูนย์พัฒนาเด็กเล็กบ้านก้อจัดสรร สังกัดเทศบาลตำบลก้อ โดยมี นักเรียนและผู้ปกครองเข้าร่วม ณ ห้องประชุมเทศบาลตำบลก้อ</w:t>
                  </w:r>
                </w:p>
              </w:txbxContent>
            </v:textbox>
          </v:shape>
        </w:pict>
      </w:r>
      <w:bookmarkStart w:id="0" w:name="_GoBack"/>
      <w:bookmarkEnd w:id="0"/>
    </w:p>
    <w:sectPr w:rsidR="00704346" w:rsidRPr="00F96570" w:rsidSect="00CE4D1A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7" w:h="16839"/>
      <w:pgMar w:top="1800" w:right="1800" w:bottom="1800" w:left="1800" w:header="0" w:footer="8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844" w:rsidRDefault="001C1844" w:rsidP="00CE4D1A">
      <w:r>
        <w:separator/>
      </w:r>
    </w:p>
  </w:endnote>
  <w:endnote w:type="continuationSeparator" w:id="0">
    <w:p w:rsidR="001C1844" w:rsidRDefault="001C1844" w:rsidP="00CE4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aiSans Neue">
    <w:altName w:val="Angsana New"/>
    <w:charset w:val="00"/>
    <w:family w:val="auto"/>
    <w:pitch w:val="variable"/>
    <w:sig w:usb0="81000003" w:usb1="0000000A" w:usb2="00000000" w:usb3="00000000" w:csb0="0001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85" w:rsidRDefault="00390285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85" w:rsidRDefault="00390285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85" w:rsidRDefault="0039028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844" w:rsidRDefault="001C1844" w:rsidP="00CE4D1A">
      <w:r>
        <w:separator/>
      </w:r>
    </w:p>
  </w:footnote>
  <w:footnote w:type="continuationSeparator" w:id="0">
    <w:p w:rsidR="001C1844" w:rsidRDefault="001C1844" w:rsidP="00CE4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85" w:rsidRDefault="001C1844">
    <w:pPr>
      <w:pStyle w:val="aa"/>
    </w:pPr>
    <w:r>
      <w:rPr>
        <w:noProof/>
        <w:lang w:eastAsia="en-US" w:bidi="th-TH"/>
      </w:rPr>
      <w:pict w14:anchorId="4BC17D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99278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ข่า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85" w:rsidRDefault="001C1844">
    <w:pPr>
      <w:pStyle w:val="aa"/>
    </w:pPr>
    <w:r>
      <w:rPr>
        <w:noProof/>
        <w:lang w:eastAsia="en-US" w:bidi="th-TH"/>
      </w:rPr>
      <w:pict w14:anchorId="58FB8D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99279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ข่าว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85" w:rsidRDefault="001C1844">
    <w:pPr>
      <w:pStyle w:val="aa"/>
    </w:pPr>
    <w:r>
      <w:rPr>
        <w:noProof/>
        <w:lang w:eastAsia="en-US" w:bidi="th-TH"/>
      </w:rPr>
      <w:pict w14:anchorId="4579E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99277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ข่า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3" type="#_x0000_t75" style="width:3in;height:2in" o:bullet="t">
        <v:imagedata r:id="rId1" o:title="image001"/>
      </v:shape>
    </w:pict>
  </w:numPicBullet>
  <w:abstractNum w:abstractNumId="0">
    <w:nsid w:val="12E9213D"/>
    <w:multiLevelType w:val="hybridMultilevel"/>
    <w:tmpl w:val="C3563BC2"/>
    <w:lvl w:ilvl="0" w:tplc="EAC0476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39EE16AB"/>
    <w:multiLevelType w:val="multilevel"/>
    <w:tmpl w:val="C472D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F10F4B"/>
    <w:multiLevelType w:val="hybridMultilevel"/>
    <w:tmpl w:val="09685CEE"/>
    <w:lvl w:ilvl="0" w:tplc="A5E84C6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8680A17"/>
    <w:multiLevelType w:val="hybridMultilevel"/>
    <w:tmpl w:val="43CEB934"/>
    <w:lvl w:ilvl="0" w:tplc="4A562246">
      <w:start w:val="1"/>
      <w:numFmt w:val="decimal"/>
      <w:lvlText w:val="%1."/>
      <w:lvlJc w:val="left"/>
      <w:pPr>
        <w:ind w:left="51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57E41E70"/>
    <w:multiLevelType w:val="hybridMultilevel"/>
    <w:tmpl w:val="C6AAF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D03F8D"/>
    <w:multiLevelType w:val="hybridMultilevel"/>
    <w:tmpl w:val="B156DC32"/>
    <w:lvl w:ilvl="0" w:tplc="D6ECA7D8">
      <w:start w:val="1"/>
      <w:numFmt w:val="bullet"/>
      <w:pStyle w:val="a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6600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ignoreMixedContent/>
  <w:alwaysShowPlaceholderText/>
  <w:hdrShapeDefaults>
    <o:shapedefaults v:ext="edit" spidmax="2055" fill="f" fillcolor="white" stroke="f">
      <v:fill color="white" on="f"/>
      <v:stroke on="f"/>
      <o:colormru v:ext="edit" colors="#ebeeff,#e7ffe7,#c1f3ff,#d7f7ff,#98a3d7,#bfc9ff,#ffc,#d1f4f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D025B5"/>
    <w:rsid w:val="0000352B"/>
    <w:rsid w:val="00007B0D"/>
    <w:rsid w:val="00013CC6"/>
    <w:rsid w:val="0001503F"/>
    <w:rsid w:val="00016235"/>
    <w:rsid w:val="00016DB8"/>
    <w:rsid w:val="000271C2"/>
    <w:rsid w:val="00047637"/>
    <w:rsid w:val="00047672"/>
    <w:rsid w:val="0005512D"/>
    <w:rsid w:val="0006348A"/>
    <w:rsid w:val="00066F91"/>
    <w:rsid w:val="00071D34"/>
    <w:rsid w:val="00080B18"/>
    <w:rsid w:val="0008175A"/>
    <w:rsid w:val="00084D0A"/>
    <w:rsid w:val="00086A05"/>
    <w:rsid w:val="00087045"/>
    <w:rsid w:val="0008723A"/>
    <w:rsid w:val="0009238D"/>
    <w:rsid w:val="00093AD6"/>
    <w:rsid w:val="000A53D2"/>
    <w:rsid w:val="000B2312"/>
    <w:rsid w:val="000B2906"/>
    <w:rsid w:val="000C0B48"/>
    <w:rsid w:val="000D127A"/>
    <w:rsid w:val="000D24AB"/>
    <w:rsid w:val="000E2244"/>
    <w:rsid w:val="000E75DB"/>
    <w:rsid w:val="000F4F8B"/>
    <w:rsid w:val="000F7862"/>
    <w:rsid w:val="00100C84"/>
    <w:rsid w:val="00107821"/>
    <w:rsid w:val="00111C5E"/>
    <w:rsid w:val="00120FA7"/>
    <w:rsid w:val="00121A83"/>
    <w:rsid w:val="00127137"/>
    <w:rsid w:val="0013442D"/>
    <w:rsid w:val="00136328"/>
    <w:rsid w:val="00144856"/>
    <w:rsid w:val="00154CAF"/>
    <w:rsid w:val="001775C2"/>
    <w:rsid w:val="00187BAA"/>
    <w:rsid w:val="001A0104"/>
    <w:rsid w:val="001A20F5"/>
    <w:rsid w:val="001B40D1"/>
    <w:rsid w:val="001B55A3"/>
    <w:rsid w:val="001C1844"/>
    <w:rsid w:val="001C7327"/>
    <w:rsid w:val="001D4D7D"/>
    <w:rsid w:val="001D73F6"/>
    <w:rsid w:val="001F32E0"/>
    <w:rsid w:val="001F5AA4"/>
    <w:rsid w:val="001F7CB5"/>
    <w:rsid w:val="0020485C"/>
    <w:rsid w:val="002067B4"/>
    <w:rsid w:val="0021672E"/>
    <w:rsid w:val="002172C5"/>
    <w:rsid w:val="00220CB0"/>
    <w:rsid w:val="00221619"/>
    <w:rsid w:val="00223889"/>
    <w:rsid w:val="0024346E"/>
    <w:rsid w:val="00266622"/>
    <w:rsid w:val="00275956"/>
    <w:rsid w:val="00280B28"/>
    <w:rsid w:val="00284A39"/>
    <w:rsid w:val="002A1DE6"/>
    <w:rsid w:val="002D0ED0"/>
    <w:rsid w:val="002D3386"/>
    <w:rsid w:val="002D33EB"/>
    <w:rsid w:val="002E766B"/>
    <w:rsid w:val="002F49D1"/>
    <w:rsid w:val="003011F4"/>
    <w:rsid w:val="003037A4"/>
    <w:rsid w:val="003201A4"/>
    <w:rsid w:val="00322287"/>
    <w:rsid w:val="00330733"/>
    <w:rsid w:val="003410CA"/>
    <w:rsid w:val="00342743"/>
    <w:rsid w:val="003560D3"/>
    <w:rsid w:val="003577E9"/>
    <w:rsid w:val="003579CD"/>
    <w:rsid w:val="00376BF6"/>
    <w:rsid w:val="00381887"/>
    <w:rsid w:val="003836BC"/>
    <w:rsid w:val="00390285"/>
    <w:rsid w:val="0039199A"/>
    <w:rsid w:val="003974F4"/>
    <w:rsid w:val="00397DA1"/>
    <w:rsid w:val="003A00A9"/>
    <w:rsid w:val="003A528D"/>
    <w:rsid w:val="003A56C6"/>
    <w:rsid w:val="003A5E99"/>
    <w:rsid w:val="003A64C1"/>
    <w:rsid w:val="003B38D2"/>
    <w:rsid w:val="003C03AC"/>
    <w:rsid w:val="003C2DF7"/>
    <w:rsid w:val="003D4414"/>
    <w:rsid w:val="003E36D4"/>
    <w:rsid w:val="003E785E"/>
    <w:rsid w:val="003F3DDF"/>
    <w:rsid w:val="003F4C0E"/>
    <w:rsid w:val="00404AA0"/>
    <w:rsid w:val="00412278"/>
    <w:rsid w:val="004140FB"/>
    <w:rsid w:val="00422F9A"/>
    <w:rsid w:val="00424264"/>
    <w:rsid w:val="004513BB"/>
    <w:rsid w:val="00453A85"/>
    <w:rsid w:val="00455E3C"/>
    <w:rsid w:val="00464AC4"/>
    <w:rsid w:val="00465010"/>
    <w:rsid w:val="004939E3"/>
    <w:rsid w:val="00494587"/>
    <w:rsid w:val="004A104F"/>
    <w:rsid w:val="004A508F"/>
    <w:rsid w:val="004A6F72"/>
    <w:rsid w:val="004C637C"/>
    <w:rsid w:val="004C758F"/>
    <w:rsid w:val="004D366E"/>
    <w:rsid w:val="004E0A42"/>
    <w:rsid w:val="004E0E69"/>
    <w:rsid w:val="004E1342"/>
    <w:rsid w:val="004F2577"/>
    <w:rsid w:val="004F59B7"/>
    <w:rsid w:val="00501612"/>
    <w:rsid w:val="00506557"/>
    <w:rsid w:val="00510CBB"/>
    <w:rsid w:val="00511AF4"/>
    <w:rsid w:val="00520BDF"/>
    <w:rsid w:val="005266B9"/>
    <w:rsid w:val="00531924"/>
    <w:rsid w:val="0053531E"/>
    <w:rsid w:val="00560FED"/>
    <w:rsid w:val="00566DC7"/>
    <w:rsid w:val="00577F8A"/>
    <w:rsid w:val="0058207F"/>
    <w:rsid w:val="00582EB2"/>
    <w:rsid w:val="00591845"/>
    <w:rsid w:val="005964DA"/>
    <w:rsid w:val="005A7AB6"/>
    <w:rsid w:val="005D06C8"/>
    <w:rsid w:val="005D2667"/>
    <w:rsid w:val="005E0C7A"/>
    <w:rsid w:val="005E2FB0"/>
    <w:rsid w:val="005F2871"/>
    <w:rsid w:val="005F501C"/>
    <w:rsid w:val="00601D65"/>
    <w:rsid w:val="00606C4E"/>
    <w:rsid w:val="0060737E"/>
    <w:rsid w:val="0061172D"/>
    <w:rsid w:val="00620EBE"/>
    <w:rsid w:val="006223F2"/>
    <w:rsid w:val="00623AE1"/>
    <w:rsid w:val="00630685"/>
    <w:rsid w:val="0064104D"/>
    <w:rsid w:val="006545A2"/>
    <w:rsid w:val="0066200E"/>
    <w:rsid w:val="0066225B"/>
    <w:rsid w:val="0066353D"/>
    <w:rsid w:val="0067703F"/>
    <w:rsid w:val="00677762"/>
    <w:rsid w:val="006A15E8"/>
    <w:rsid w:val="006A2558"/>
    <w:rsid w:val="006B03B5"/>
    <w:rsid w:val="006C494E"/>
    <w:rsid w:val="006C4E9E"/>
    <w:rsid w:val="006D1B9C"/>
    <w:rsid w:val="006D5406"/>
    <w:rsid w:val="006D59E8"/>
    <w:rsid w:val="006E7BBB"/>
    <w:rsid w:val="006F5D1E"/>
    <w:rsid w:val="00700FD6"/>
    <w:rsid w:val="007013DB"/>
    <w:rsid w:val="00704346"/>
    <w:rsid w:val="00715318"/>
    <w:rsid w:val="007230C6"/>
    <w:rsid w:val="0072616D"/>
    <w:rsid w:val="00726D25"/>
    <w:rsid w:val="00736643"/>
    <w:rsid w:val="0075346C"/>
    <w:rsid w:val="0075528A"/>
    <w:rsid w:val="00756489"/>
    <w:rsid w:val="007679F5"/>
    <w:rsid w:val="00785EE0"/>
    <w:rsid w:val="00786B9C"/>
    <w:rsid w:val="007922EB"/>
    <w:rsid w:val="007A062D"/>
    <w:rsid w:val="007A1E91"/>
    <w:rsid w:val="007A7C4A"/>
    <w:rsid w:val="007B3206"/>
    <w:rsid w:val="007B3658"/>
    <w:rsid w:val="007C77F0"/>
    <w:rsid w:val="007D4AFB"/>
    <w:rsid w:val="007D5370"/>
    <w:rsid w:val="00814B9E"/>
    <w:rsid w:val="00815E27"/>
    <w:rsid w:val="00816B1B"/>
    <w:rsid w:val="00837A44"/>
    <w:rsid w:val="008448B0"/>
    <w:rsid w:val="00855C4A"/>
    <w:rsid w:val="00871AFA"/>
    <w:rsid w:val="00874523"/>
    <w:rsid w:val="00881931"/>
    <w:rsid w:val="00882D96"/>
    <w:rsid w:val="0088391A"/>
    <w:rsid w:val="0088582E"/>
    <w:rsid w:val="008A11CA"/>
    <w:rsid w:val="008A1839"/>
    <w:rsid w:val="008B0A2D"/>
    <w:rsid w:val="008B6A41"/>
    <w:rsid w:val="008B7599"/>
    <w:rsid w:val="008C017F"/>
    <w:rsid w:val="008C2E2E"/>
    <w:rsid w:val="008C598A"/>
    <w:rsid w:val="008E2984"/>
    <w:rsid w:val="009071F2"/>
    <w:rsid w:val="009104E0"/>
    <w:rsid w:val="00922055"/>
    <w:rsid w:val="00922708"/>
    <w:rsid w:val="00924E58"/>
    <w:rsid w:val="00927365"/>
    <w:rsid w:val="009344D6"/>
    <w:rsid w:val="00942522"/>
    <w:rsid w:val="00945AF3"/>
    <w:rsid w:val="00947468"/>
    <w:rsid w:val="00947EBB"/>
    <w:rsid w:val="00951EA5"/>
    <w:rsid w:val="00963F94"/>
    <w:rsid w:val="0097232B"/>
    <w:rsid w:val="00972FE8"/>
    <w:rsid w:val="00973585"/>
    <w:rsid w:val="00980FC7"/>
    <w:rsid w:val="00981A06"/>
    <w:rsid w:val="00982DDD"/>
    <w:rsid w:val="0099795D"/>
    <w:rsid w:val="009A1DAE"/>
    <w:rsid w:val="009A3592"/>
    <w:rsid w:val="009A7C27"/>
    <w:rsid w:val="009B1BFC"/>
    <w:rsid w:val="009C1FAE"/>
    <w:rsid w:val="009C5ED0"/>
    <w:rsid w:val="009E4562"/>
    <w:rsid w:val="009E4DEC"/>
    <w:rsid w:val="009E604E"/>
    <w:rsid w:val="009F0BAE"/>
    <w:rsid w:val="00A03F9C"/>
    <w:rsid w:val="00A0505F"/>
    <w:rsid w:val="00A1043D"/>
    <w:rsid w:val="00A22BCB"/>
    <w:rsid w:val="00A37047"/>
    <w:rsid w:val="00A42CD0"/>
    <w:rsid w:val="00A44858"/>
    <w:rsid w:val="00A4561A"/>
    <w:rsid w:val="00A54D11"/>
    <w:rsid w:val="00A62952"/>
    <w:rsid w:val="00A71C13"/>
    <w:rsid w:val="00A76183"/>
    <w:rsid w:val="00A8229B"/>
    <w:rsid w:val="00A85C25"/>
    <w:rsid w:val="00A87652"/>
    <w:rsid w:val="00AB45AC"/>
    <w:rsid w:val="00AB5F37"/>
    <w:rsid w:val="00AD14B4"/>
    <w:rsid w:val="00AD7EDF"/>
    <w:rsid w:val="00AE0D7F"/>
    <w:rsid w:val="00AE1102"/>
    <w:rsid w:val="00AE4136"/>
    <w:rsid w:val="00AE6411"/>
    <w:rsid w:val="00AF05E0"/>
    <w:rsid w:val="00AF3763"/>
    <w:rsid w:val="00B07CEA"/>
    <w:rsid w:val="00B17268"/>
    <w:rsid w:val="00B21ECF"/>
    <w:rsid w:val="00B40DFA"/>
    <w:rsid w:val="00B415E3"/>
    <w:rsid w:val="00B45790"/>
    <w:rsid w:val="00B5675C"/>
    <w:rsid w:val="00B65E89"/>
    <w:rsid w:val="00B675BF"/>
    <w:rsid w:val="00B76250"/>
    <w:rsid w:val="00B90186"/>
    <w:rsid w:val="00BA53F9"/>
    <w:rsid w:val="00BB0169"/>
    <w:rsid w:val="00BC0783"/>
    <w:rsid w:val="00BC0AD1"/>
    <w:rsid w:val="00BC17A6"/>
    <w:rsid w:val="00BD3157"/>
    <w:rsid w:val="00BD5331"/>
    <w:rsid w:val="00BE0A01"/>
    <w:rsid w:val="00BE3310"/>
    <w:rsid w:val="00BE5983"/>
    <w:rsid w:val="00BF74E0"/>
    <w:rsid w:val="00C032F1"/>
    <w:rsid w:val="00C17EE1"/>
    <w:rsid w:val="00C37FB2"/>
    <w:rsid w:val="00C41F8E"/>
    <w:rsid w:val="00C42C26"/>
    <w:rsid w:val="00C44DDE"/>
    <w:rsid w:val="00C4683D"/>
    <w:rsid w:val="00C55909"/>
    <w:rsid w:val="00C65459"/>
    <w:rsid w:val="00C6746A"/>
    <w:rsid w:val="00CA1086"/>
    <w:rsid w:val="00CB00E6"/>
    <w:rsid w:val="00CB2BC4"/>
    <w:rsid w:val="00CD1B79"/>
    <w:rsid w:val="00CE4D1A"/>
    <w:rsid w:val="00CE4F8E"/>
    <w:rsid w:val="00CE6516"/>
    <w:rsid w:val="00CF1CCE"/>
    <w:rsid w:val="00D025B5"/>
    <w:rsid w:val="00D0276C"/>
    <w:rsid w:val="00D05144"/>
    <w:rsid w:val="00D17194"/>
    <w:rsid w:val="00D4029E"/>
    <w:rsid w:val="00D5143B"/>
    <w:rsid w:val="00D63DBC"/>
    <w:rsid w:val="00D6430F"/>
    <w:rsid w:val="00D765AE"/>
    <w:rsid w:val="00D80779"/>
    <w:rsid w:val="00D8463B"/>
    <w:rsid w:val="00D93289"/>
    <w:rsid w:val="00DA3620"/>
    <w:rsid w:val="00DA5954"/>
    <w:rsid w:val="00DB2A1E"/>
    <w:rsid w:val="00DB54DE"/>
    <w:rsid w:val="00DB7C66"/>
    <w:rsid w:val="00DD3B68"/>
    <w:rsid w:val="00DF1886"/>
    <w:rsid w:val="00E01278"/>
    <w:rsid w:val="00E100DA"/>
    <w:rsid w:val="00E25A15"/>
    <w:rsid w:val="00E37159"/>
    <w:rsid w:val="00E4135B"/>
    <w:rsid w:val="00E44F1E"/>
    <w:rsid w:val="00E46BDF"/>
    <w:rsid w:val="00E51CEE"/>
    <w:rsid w:val="00E53A48"/>
    <w:rsid w:val="00E56DA5"/>
    <w:rsid w:val="00E67631"/>
    <w:rsid w:val="00E80446"/>
    <w:rsid w:val="00E86085"/>
    <w:rsid w:val="00E91D3A"/>
    <w:rsid w:val="00E95FF2"/>
    <w:rsid w:val="00EB19F3"/>
    <w:rsid w:val="00EB3779"/>
    <w:rsid w:val="00EC60A2"/>
    <w:rsid w:val="00EC72EC"/>
    <w:rsid w:val="00ED220C"/>
    <w:rsid w:val="00ED33DA"/>
    <w:rsid w:val="00EE453E"/>
    <w:rsid w:val="00EE643B"/>
    <w:rsid w:val="00EF41D7"/>
    <w:rsid w:val="00EF4EA4"/>
    <w:rsid w:val="00EF7E6F"/>
    <w:rsid w:val="00F0269B"/>
    <w:rsid w:val="00F02AAB"/>
    <w:rsid w:val="00F03328"/>
    <w:rsid w:val="00F05F04"/>
    <w:rsid w:val="00F060A2"/>
    <w:rsid w:val="00F064D2"/>
    <w:rsid w:val="00F159F9"/>
    <w:rsid w:val="00F43D45"/>
    <w:rsid w:val="00F44E46"/>
    <w:rsid w:val="00F44EB8"/>
    <w:rsid w:val="00F63A3B"/>
    <w:rsid w:val="00F66079"/>
    <w:rsid w:val="00F750F6"/>
    <w:rsid w:val="00F93C76"/>
    <w:rsid w:val="00F950CC"/>
    <w:rsid w:val="00F96570"/>
    <w:rsid w:val="00FA2992"/>
    <w:rsid w:val="00FC3F04"/>
    <w:rsid w:val="00FC4154"/>
    <w:rsid w:val="00FD3842"/>
    <w:rsid w:val="00FE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fill="f" fillcolor="white" stroke="f">
      <v:fill color="white" on="f"/>
      <v:stroke on="f"/>
      <o:colormru v:ext="edit" colors="#ebeeff,#e7ffe7,#c1f3ff,#d7f7ff,#98a3d7,#bfc9ff,#ffc,#d1f4f3"/>
    </o:shapedefaults>
    <o:shapelayout v:ext="edit">
      <o:idmap v:ext="edit" data="1"/>
    </o:shapelayout>
  </w:shapeDefaults>
  <w:decimalSymbol w:val="."/>
  <w:listSeparator w:val=","/>
  <w15:docId w15:val="{6570827A-41F8-49EA-AB8A-47F5533D3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06C4E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1">
    <w:name w:val="heading 1"/>
    <w:basedOn w:val="a0"/>
    <w:next w:val="a0"/>
    <w:qFormat/>
    <w:rsid w:val="00606C4E"/>
    <w:pPr>
      <w:keepNext/>
      <w:outlineLvl w:val="0"/>
    </w:pPr>
    <w:rPr>
      <w:rFonts w:cs="Times New Roman"/>
      <w:b/>
      <w:color w:val="000080"/>
      <w:sz w:val="40"/>
      <w:szCs w:val="40"/>
    </w:rPr>
  </w:style>
  <w:style w:type="paragraph" w:styleId="2">
    <w:name w:val="heading 2"/>
    <w:basedOn w:val="a0"/>
    <w:next w:val="a0"/>
    <w:qFormat/>
    <w:rsid w:val="00606C4E"/>
    <w:pPr>
      <w:keepNext/>
      <w:outlineLvl w:val="1"/>
    </w:pPr>
    <w:rPr>
      <w:rFonts w:cs="Times New Roman"/>
      <w:b/>
      <w:color w:val="000080"/>
      <w:sz w:val="32"/>
      <w:szCs w:val="32"/>
    </w:rPr>
  </w:style>
  <w:style w:type="paragraph" w:styleId="3">
    <w:name w:val="heading 3"/>
    <w:basedOn w:val="a0"/>
    <w:next w:val="a0"/>
    <w:link w:val="30"/>
    <w:qFormat/>
    <w:rsid w:val="00606C4E"/>
    <w:pPr>
      <w:keepNext/>
      <w:outlineLvl w:val="2"/>
    </w:pPr>
    <w:rPr>
      <w:rFonts w:ascii="Palatino" w:hAnsi="Palatino" w:cs="Times New Roman"/>
      <w:sz w:val="28"/>
      <w:szCs w:val="28"/>
    </w:rPr>
  </w:style>
  <w:style w:type="paragraph" w:styleId="4">
    <w:name w:val="heading 4"/>
    <w:basedOn w:val="a0"/>
    <w:next w:val="a0"/>
    <w:qFormat/>
    <w:rsid w:val="00606C4E"/>
    <w:pPr>
      <w:keepNext/>
      <w:outlineLvl w:val="3"/>
    </w:pPr>
    <w:rPr>
      <w:rFonts w:ascii="Palatino" w:hAnsi="Palatino" w:cs="Times New Roman"/>
    </w:rPr>
  </w:style>
  <w:style w:type="paragraph" w:styleId="5">
    <w:name w:val="heading 5"/>
    <w:basedOn w:val="a0"/>
    <w:next w:val="a0"/>
    <w:link w:val="50"/>
    <w:qFormat/>
    <w:rsid w:val="00606C4E"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6">
    <w:name w:val="heading 6"/>
    <w:basedOn w:val="a0"/>
    <w:next w:val="a0"/>
    <w:qFormat/>
    <w:rsid w:val="00606C4E"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9">
    <w:name w:val="heading 9"/>
    <w:basedOn w:val="a0"/>
    <w:next w:val="a0"/>
    <w:qFormat/>
    <w:rsid w:val="00606C4E"/>
    <w:pPr>
      <w:keepNext/>
      <w:outlineLvl w:val="8"/>
    </w:pPr>
    <w:rPr>
      <w:i/>
      <w:color w:val="003366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"/>
    <w:basedOn w:val="a0"/>
    <w:rsid w:val="00606C4E"/>
    <w:pPr>
      <w:numPr>
        <w:numId w:val="2"/>
      </w:numPr>
    </w:pPr>
    <w:rPr>
      <w:sz w:val="22"/>
      <w:szCs w:val="22"/>
    </w:rPr>
  </w:style>
  <w:style w:type="paragraph" w:styleId="a4">
    <w:name w:val="Balloon Text"/>
    <w:basedOn w:val="a0"/>
    <w:semiHidden/>
    <w:rsid w:val="00606C4E"/>
    <w:rPr>
      <w:rFonts w:ascii="Tahoma" w:hAnsi="Tahoma" w:cs="Tahoma"/>
      <w:sz w:val="16"/>
      <w:szCs w:val="16"/>
    </w:rPr>
  </w:style>
  <w:style w:type="paragraph" w:customStyle="1" w:styleId="web">
    <w:name w:val="web"/>
    <w:basedOn w:val="a0"/>
    <w:rsid w:val="00606C4E"/>
    <w:pPr>
      <w:jc w:val="center"/>
    </w:pPr>
    <w:rPr>
      <w:color w:val="FF6600"/>
      <w:lang w:val="th-TH" w:bidi="th-TH"/>
    </w:rPr>
  </w:style>
  <w:style w:type="paragraph" w:customStyle="1" w:styleId="CaptionText">
    <w:name w:val="Caption Text"/>
    <w:basedOn w:val="a0"/>
    <w:rsid w:val="00606C4E"/>
    <w:pPr>
      <w:spacing w:line="240" w:lineRule="atLeast"/>
      <w:jc w:val="center"/>
    </w:pPr>
    <w:rPr>
      <w:i/>
      <w:color w:val="33CCCC"/>
      <w:sz w:val="18"/>
      <w:szCs w:val="18"/>
      <w:lang w:val="th-TH" w:bidi="th-TH"/>
    </w:rPr>
  </w:style>
  <w:style w:type="paragraph" w:customStyle="1" w:styleId="ReturnAddress">
    <w:name w:val="Return Address"/>
    <w:basedOn w:val="a0"/>
    <w:rsid w:val="00606C4E"/>
    <w:pPr>
      <w:spacing w:line="220" w:lineRule="exact"/>
      <w:jc w:val="center"/>
    </w:pPr>
    <w:rPr>
      <w:sz w:val="18"/>
      <w:szCs w:val="18"/>
      <w:lang w:val="th-TH" w:bidi="th-TH"/>
    </w:rPr>
  </w:style>
  <w:style w:type="paragraph" w:customStyle="1" w:styleId="VolumeandIssue">
    <w:name w:val="Volume and Issue"/>
    <w:basedOn w:val="a0"/>
    <w:rsid w:val="00606C4E"/>
    <w:pPr>
      <w:spacing w:line="240" w:lineRule="atLeast"/>
    </w:pPr>
    <w:rPr>
      <w:b/>
      <w:color w:val="FF6600"/>
      <w:spacing w:val="20"/>
      <w:sz w:val="16"/>
      <w:szCs w:val="16"/>
      <w:lang w:val="th-TH" w:bidi="th-TH"/>
    </w:rPr>
  </w:style>
  <w:style w:type="paragraph" w:customStyle="1" w:styleId="Masthead">
    <w:name w:val="Masthead"/>
    <w:basedOn w:val="1"/>
    <w:rsid w:val="00606C4E"/>
    <w:pPr>
      <w:jc w:val="center"/>
    </w:pPr>
    <w:rPr>
      <w:rFonts w:cs="Trebuchet MS"/>
      <w:color w:val="FFFFFF"/>
      <w:sz w:val="56"/>
      <w:szCs w:val="56"/>
      <w:lang w:val="th-TH" w:bidi="th-TH"/>
    </w:rPr>
  </w:style>
  <w:style w:type="paragraph" w:customStyle="1" w:styleId="10">
    <w:name w:val="หัวเรื่องสารบัญ1"/>
    <w:basedOn w:val="a0"/>
    <w:rsid w:val="00606C4E"/>
    <w:pPr>
      <w:spacing w:after="120" w:line="240" w:lineRule="atLeast"/>
    </w:pPr>
    <w:rPr>
      <w:b/>
      <w:color w:val="000080"/>
      <w:sz w:val="20"/>
      <w:szCs w:val="20"/>
      <w:lang w:val="th-TH" w:bidi="th-TH"/>
    </w:rPr>
  </w:style>
  <w:style w:type="paragraph" w:customStyle="1" w:styleId="TOCText">
    <w:name w:val="TOC Text"/>
    <w:basedOn w:val="a0"/>
    <w:rsid w:val="00606C4E"/>
    <w:pPr>
      <w:tabs>
        <w:tab w:val="right" w:pos="2250"/>
      </w:tabs>
      <w:spacing w:line="360" w:lineRule="exact"/>
    </w:pPr>
    <w:rPr>
      <w:color w:val="000080"/>
      <w:sz w:val="16"/>
      <w:szCs w:val="16"/>
      <w:lang w:val="th-TH" w:bidi="th-TH"/>
    </w:rPr>
  </w:style>
  <w:style w:type="paragraph" w:customStyle="1" w:styleId="PageTitle">
    <w:name w:val="Page Title"/>
    <w:basedOn w:val="a0"/>
    <w:rsid w:val="00606C4E"/>
    <w:pPr>
      <w:jc w:val="right"/>
    </w:pPr>
    <w:rPr>
      <w:b/>
      <w:color w:val="FFFFFF"/>
      <w:sz w:val="28"/>
      <w:szCs w:val="28"/>
      <w:lang w:val="th-TH" w:bidi="th-TH"/>
    </w:rPr>
  </w:style>
  <w:style w:type="paragraph" w:customStyle="1" w:styleId="Pullquote">
    <w:name w:val="Pullquote"/>
    <w:basedOn w:val="a0"/>
    <w:rsid w:val="00606C4E"/>
    <w:pPr>
      <w:spacing w:line="360" w:lineRule="atLeast"/>
      <w:jc w:val="right"/>
    </w:pPr>
    <w:rPr>
      <w:i/>
      <w:color w:val="FF5050"/>
      <w:lang w:val="th-TH" w:bidi="th-TH"/>
    </w:rPr>
  </w:style>
  <w:style w:type="paragraph" w:customStyle="1" w:styleId="MailingAddress">
    <w:name w:val="Mailing Address"/>
    <w:basedOn w:val="a0"/>
    <w:rsid w:val="00606C4E"/>
    <w:pPr>
      <w:spacing w:line="280" w:lineRule="atLeast"/>
    </w:pPr>
    <w:rPr>
      <w:rFonts w:ascii="Arial" w:hAnsi="Arial" w:cs="Arial"/>
      <w:b/>
      <w:caps/>
      <w:lang w:val="th-TH" w:bidi="th-TH"/>
    </w:rPr>
  </w:style>
  <w:style w:type="paragraph" w:customStyle="1" w:styleId="BodyText">
    <w:name w:val="BodyText"/>
    <w:basedOn w:val="a0"/>
    <w:rsid w:val="00606C4E"/>
    <w:pPr>
      <w:spacing w:after="120"/>
    </w:pPr>
    <w:rPr>
      <w:sz w:val="20"/>
      <w:szCs w:val="20"/>
      <w:lang w:val="th-TH" w:bidi="th-TH"/>
    </w:rPr>
  </w:style>
  <w:style w:type="character" w:styleId="a5">
    <w:name w:val="page number"/>
    <w:rsid w:val="00606C4E"/>
    <w:rPr>
      <w:b/>
      <w:bCs w:val="0"/>
      <w:color w:val="FFFFFF"/>
      <w:sz w:val="28"/>
      <w:lang w:val="th-TH"/>
    </w:rPr>
  </w:style>
  <w:style w:type="character" w:customStyle="1" w:styleId="emailstyle29">
    <w:name w:val="emailstyle29"/>
    <w:basedOn w:val="a1"/>
    <w:semiHidden/>
    <w:rsid w:val="00606C4E"/>
    <w:rPr>
      <w:rFonts w:ascii="Arial" w:hAnsi="Arial" w:cs="Arial" w:hint="default"/>
      <w:color w:val="000080"/>
      <w:sz w:val="20"/>
      <w:szCs w:val="20"/>
    </w:rPr>
  </w:style>
  <w:style w:type="paragraph" w:styleId="a6">
    <w:name w:val="No Spacing"/>
    <w:uiPriority w:val="1"/>
    <w:qFormat/>
    <w:rsid w:val="00D025B5"/>
    <w:rPr>
      <w:rFonts w:ascii="Calibri" w:eastAsia="Calibri" w:hAnsi="Calibri" w:cs="Cordia New"/>
      <w:sz w:val="22"/>
      <w:szCs w:val="28"/>
    </w:rPr>
  </w:style>
  <w:style w:type="paragraph" w:styleId="a7">
    <w:name w:val="Body Text"/>
    <w:basedOn w:val="a0"/>
    <w:link w:val="a8"/>
    <w:rsid w:val="00A4561A"/>
    <w:pPr>
      <w:tabs>
        <w:tab w:val="left" w:pos="1418"/>
      </w:tabs>
    </w:pPr>
    <w:rPr>
      <w:rFonts w:ascii="Cordia New" w:eastAsia="Cordia New" w:hAnsi="Cordia New" w:cs="Cordia New"/>
      <w:sz w:val="32"/>
      <w:szCs w:val="32"/>
      <w:lang w:eastAsia="en-US" w:bidi="th-TH"/>
    </w:rPr>
  </w:style>
  <w:style w:type="character" w:customStyle="1" w:styleId="a8">
    <w:name w:val="เนื้อความ อักขระ"/>
    <w:basedOn w:val="a1"/>
    <w:link w:val="a7"/>
    <w:rsid w:val="00A4561A"/>
    <w:rPr>
      <w:rFonts w:ascii="Cordia New" w:eastAsia="Cordia New" w:hAnsi="Cordia New" w:cs="Cordia New"/>
      <w:sz w:val="32"/>
      <w:szCs w:val="32"/>
    </w:rPr>
  </w:style>
  <w:style w:type="character" w:styleId="a9">
    <w:name w:val="Hyperlink"/>
    <w:uiPriority w:val="99"/>
    <w:unhideWhenUsed/>
    <w:rsid w:val="00A4561A"/>
    <w:rPr>
      <w:color w:val="0000FF"/>
      <w:u w:val="single"/>
    </w:rPr>
  </w:style>
  <w:style w:type="character" w:customStyle="1" w:styleId="style59">
    <w:name w:val="style59"/>
    <w:rsid w:val="007230C6"/>
  </w:style>
  <w:style w:type="character" w:customStyle="1" w:styleId="apple-converted-space">
    <w:name w:val="apple-converted-space"/>
    <w:basedOn w:val="a1"/>
    <w:rsid w:val="003201A4"/>
  </w:style>
  <w:style w:type="paragraph" w:styleId="aa">
    <w:name w:val="header"/>
    <w:basedOn w:val="a0"/>
    <w:link w:val="ab"/>
    <w:rsid w:val="00CE4D1A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1"/>
    <w:link w:val="aa"/>
    <w:rsid w:val="00CE4D1A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c">
    <w:name w:val="footer"/>
    <w:basedOn w:val="a0"/>
    <w:link w:val="ad"/>
    <w:rsid w:val="00CE4D1A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1"/>
    <w:link w:val="ac"/>
    <w:rsid w:val="00CE4D1A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e">
    <w:name w:val="Normal (Web)"/>
    <w:basedOn w:val="a0"/>
    <w:uiPriority w:val="99"/>
    <w:unhideWhenUsed/>
    <w:rsid w:val="00942522"/>
    <w:pPr>
      <w:spacing w:before="100" w:beforeAutospacing="1" w:after="100" w:afterAutospacing="1"/>
    </w:pPr>
    <w:rPr>
      <w:rFonts w:ascii="Angsana New" w:hAnsi="Angsana New" w:cs="Angsana New"/>
      <w:sz w:val="28"/>
      <w:szCs w:val="28"/>
      <w:lang w:eastAsia="en-US" w:bidi="th-TH"/>
    </w:rPr>
  </w:style>
  <w:style w:type="character" w:styleId="af">
    <w:name w:val="Strong"/>
    <w:basedOn w:val="a1"/>
    <w:uiPriority w:val="22"/>
    <w:qFormat/>
    <w:rsid w:val="00942522"/>
    <w:rPr>
      <w:b/>
      <w:bCs/>
    </w:rPr>
  </w:style>
  <w:style w:type="character" w:customStyle="1" w:styleId="30">
    <w:name w:val="หัวเรื่อง 3 อักขระ"/>
    <w:basedOn w:val="a1"/>
    <w:link w:val="3"/>
    <w:rsid w:val="0061172D"/>
    <w:rPr>
      <w:rFonts w:ascii="Palatino" w:eastAsia="Times New Roman" w:hAnsi="Palatino"/>
      <w:sz w:val="28"/>
      <w:szCs w:val="28"/>
      <w:lang w:eastAsia="th-TH" w:bidi="ar-SA"/>
    </w:rPr>
  </w:style>
  <w:style w:type="character" w:customStyle="1" w:styleId="fcg">
    <w:name w:val="fcg"/>
    <w:basedOn w:val="a1"/>
    <w:rsid w:val="00B675BF"/>
  </w:style>
  <w:style w:type="character" w:customStyle="1" w:styleId="50">
    <w:name w:val="หัวเรื่อง 5 อักขระ"/>
    <w:basedOn w:val="a1"/>
    <w:link w:val="5"/>
    <w:rsid w:val="003F4C0E"/>
    <w:rPr>
      <w:rFonts w:ascii="Comic Sans MS" w:eastAsia="Times New Roman" w:hAnsi="Comic Sans MS"/>
      <w:color w:val="003300"/>
      <w:sz w:val="26"/>
      <w:szCs w:val="26"/>
      <w:lang w:eastAsia="th-TH" w:bidi="ar-SA"/>
    </w:rPr>
  </w:style>
  <w:style w:type="character" w:customStyle="1" w:styleId="textexposedshow">
    <w:name w:val="text_exposed_show"/>
    <w:basedOn w:val="a1"/>
    <w:rsid w:val="00630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148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557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6860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https://www.facebook.com/media/set/?set=ms.c.eJxNjsENwEAIwzaqIOEo7L9YJdBBv5aJUVLTQAiCAn%7E_0gamnpQcvOFbglQs8BIHMAdYb%7E_tugq%7E%3BOMcaIMWYAymBews7lZdBZr1InPBk4DX1AVzgasjXf%7E%3B6Cw%7E%3Bb9YzDA%7E-%7E-.bps.a.1331942220283036.1073742138.100004018119679&amp;type=1" TargetMode="External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School%20newsletter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A0865-4838-4E61-A9C7-2F266FE2C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</Template>
  <TotalTime>3393</TotalTime>
  <Pages>15</Pages>
  <Words>23</Words>
  <Characters>134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ADVICE</cp:lastModifiedBy>
  <cp:revision>158</cp:revision>
  <cp:lastPrinted>2018-06-12T04:33:00Z</cp:lastPrinted>
  <dcterms:created xsi:type="dcterms:W3CDTF">2016-07-28T15:01:00Z</dcterms:created>
  <dcterms:modified xsi:type="dcterms:W3CDTF">2023-06-06T08:01:00Z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TC010182551054</vt:lpwstr>
  </property>
</Properties>
</file>