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1F497D" w:themeColor="text2"/>
  <w:body>
    <w:p w:rsidR="00951EA5" w:rsidRDefault="00951EA5" w:rsidP="00F03328">
      <w:pPr>
        <w:rPr>
          <w:rFonts w:cs="Angsana New"/>
          <w:noProof/>
          <w:cs/>
          <w:lang w:eastAsia="en-US" w:bidi="th-TH"/>
        </w:rPr>
      </w:pPr>
    </w:p>
    <w:p w:rsidR="0024346E" w:rsidRDefault="00A55757" w:rsidP="0024346E">
      <w:pPr>
        <w:rPr>
          <w:lang w:bidi="th-TH"/>
        </w:rPr>
      </w:pPr>
      <w:r>
        <w:rPr>
          <w:noProof/>
        </w:rPr>
        <w:pict>
          <v:shape id="_x0000_s1743" type="#_x0000_t75" style="position:absolute;margin-left:217.55pt;margin-top:443.8pt;width:265.45pt;height:209.6pt;z-index:-250322944;mso-position-horizontal-relative:text;mso-position-vertical-relative:text;mso-width-relative:page;mso-height-relative:page">
            <v:imagedata r:id="rId8" o:title="344811461_3460134240972157_2417353729247280624_n" croptop="3827f"/>
          </v:shape>
        </w:pict>
      </w:r>
      <w:r>
        <w:rPr>
          <w:noProof/>
        </w:rPr>
        <w:pict>
          <v:shape id="_x0000_s1742" type="#_x0000_t75" style="position:absolute;margin-left:217.55pt;margin-top:237.8pt;width:265.45pt;height:199.6pt;z-index:-250324992;mso-position-horizontal-relative:text;mso-position-vertical-relative:text;mso-width-relative:page;mso-height-relative:page">
            <v:imagedata r:id="rId9" o:title="344585742_2009555132709636_7524924047625730017_n"/>
          </v:shape>
        </w:pict>
      </w:r>
      <w:r>
        <w:rPr>
          <w:noProof/>
        </w:rPr>
        <w:pict>
          <v:shape id="_x0000_s1745" type="#_x0000_t75" style="position:absolute;margin-left:-67.55pt;margin-top:443.8pt;width:280pt;height:210.5pt;z-index:-250318848;mso-position-horizontal-relative:text;mso-position-vertical-relative:text;mso-width-relative:page;mso-height-relative:page">
            <v:imagedata r:id="rId10" o:title="344269859_1740052739773784_981112236188494269_n"/>
          </v:shape>
        </w:pict>
      </w:r>
      <w:r>
        <w:rPr>
          <w:noProof/>
        </w:rPr>
        <w:pict>
          <v:shape id="_x0000_s1744" type="#_x0000_t75" style="position:absolute;margin-left:-68.55pt;margin-top:236.8pt;width:283.55pt;height:201.1pt;z-index:-250320896;mso-position-horizontal-relative:text;mso-position-vertical-relative:text;mso-width-relative:page;mso-height-relative:page">
            <v:imagedata r:id="rId11" o:title="344256990_618611246955821_867365958719770127_n"/>
          </v:shape>
        </w:pict>
      </w:r>
      <w:r>
        <w:rPr>
          <w:rFonts w:cs="Angsana New"/>
          <w:i/>
          <w:iCs/>
          <w:noProof/>
          <w:lang w:eastAsia="en-US" w:bidi="th-TH"/>
        </w:rPr>
        <w:pict w14:anchorId="7ABD1AB5">
          <v:shapetype id="_x0000_t202" coordsize="21600,21600" o:spt="202" path="m,l,21600r21600,l21600,xe">
            <v:stroke joinstyle="miter"/>
            <v:path gradientshapeok="t" o:connecttype="rect"/>
          </v:shapetype>
          <v:shape id="_x0000_s1296" type="#_x0000_t202" style="position:absolute;margin-left:-67.55pt;margin-top:109.35pt;width:554.5pt;height:118.45pt;z-index:252055552;mso-position-horizontal-relative:text;mso-position-vertical-relative:text;mso-width-relative:margin;mso-height-relative:margin" fillcolor="white [3201]" strokecolor="#9bbb59 [3206]" strokeweight="5pt">
            <v:stroke linestyle="thickThin"/>
            <v:shadow color="#868686"/>
            <v:textbox style="mso-next-textbox:#_x0000_s1296">
              <w:txbxContent>
                <w:p w:rsidR="00791E18" w:rsidRPr="00791E18" w:rsidRDefault="00791E18" w:rsidP="00791E18">
                  <w:pPr>
                    <w:ind w:firstLine="720"/>
                    <w:jc w:val="thaiDistribute"/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</w:rPr>
                  </w:pPr>
                  <w:r w:rsidRPr="00791E18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วันที่</w:t>
                  </w:r>
                  <w:r w:rsidRPr="00791E18">
                    <w:rPr>
                      <w:rFonts w:ascii="Arial" w:hAnsi="Arial" w:cs="Arial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791E18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 3 </w:t>
                  </w:r>
                  <w:r w:rsidRPr="00791E18">
                    <w:rPr>
                      <w:rFonts w:ascii="TH SarabunIT๙" w:hAnsi="TH SarabunIT๙" w:cs="TH SarabunIT๙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พฤษภาคม</w:t>
                  </w:r>
                  <w:r w:rsidRPr="00791E18">
                    <w:rPr>
                      <w:rFonts w:ascii="Arial" w:hAnsi="Arial" w:cs="Arial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791E18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 2566 </w:t>
                  </w:r>
                  <w:r w:rsidRPr="00791E18">
                    <w:rPr>
                      <w:rFonts w:ascii="TH SarabunIT๙" w:hAnsi="TH SarabunIT๙" w:cs="TH SarabunIT๙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นายอุดม</w:t>
                  </w:r>
                  <w:r w:rsidRPr="00791E18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791E18">
                    <w:rPr>
                      <w:rFonts w:ascii="TH SarabunIT๙" w:hAnsi="TH SarabunIT๙" w:cs="TH SarabunIT๙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เชียงยศ</w:t>
                  </w:r>
                  <w:r w:rsidRPr="00791E18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791E18">
                    <w:rPr>
                      <w:rFonts w:ascii="TH SarabunIT๙" w:hAnsi="TH SarabunIT๙" w:cs="TH SarabunIT๙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นายกเทศมนตรีตำบลก้อ</w:t>
                  </w:r>
                  <w:r w:rsidRPr="00791E18">
                    <w:rPr>
                      <w:rFonts w:ascii="Arial" w:hAnsi="Arial" w:cs="Arial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791E18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791E18">
                    <w:rPr>
                      <w:rFonts w:ascii="TH SarabunIT๙" w:hAnsi="TH SarabunIT๙" w:cs="TH SarabunIT๙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มอบหมายให้</w:t>
                  </w:r>
                  <w:r w:rsidRPr="00791E18">
                    <w:rPr>
                      <w:rFonts w:ascii="Arial" w:hAnsi="Arial" w:cs="Arial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791E18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791E18">
                    <w:rPr>
                      <w:rFonts w:ascii="TH SarabunIT๙" w:hAnsi="TH SarabunIT๙" w:cs="TH SarabunIT๙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พนักงาน</w:t>
                  </w:r>
                  <w:r w:rsidRPr="00791E18">
                    <w:rPr>
                      <w:rFonts w:ascii="Arial" w:hAnsi="Arial" w:cs="Arial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791E18">
                    <w:rPr>
                      <w:rFonts w:ascii="TH SarabunIT๙" w:hAnsi="TH SarabunIT๙" w:cs="TH SarabunIT๙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กองช่าง</w:t>
                  </w:r>
                  <w:r w:rsidRPr="00791E18">
                    <w:rPr>
                      <w:rFonts w:ascii="Arial" w:hAnsi="Arial" w:cs="Arial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791E18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791E18">
                    <w:rPr>
                      <w:rFonts w:ascii="TH SarabunIT๙" w:hAnsi="TH SarabunIT๙" w:cs="TH SarabunIT๙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เทศบาลตำ</w:t>
                  </w:r>
                  <w:r w:rsidRPr="00791E18">
                    <w:rPr>
                      <w:rFonts w:ascii="Arial" w:hAnsi="Arial" w:cs="Arial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791E18">
                    <w:rPr>
                      <w:rFonts w:ascii="TH SarabunIT๙" w:hAnsi="TH SarabunIT๙" w:cs="TH SarabunIT๙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บ</w:t>
                  </w:r>
                  <w:r w:rsidRPr="00791E18">
                    <w:rPr>
                      <w:rFonts w:ascii="Arial" w:hAnsi="Arial" w:cs="Arial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​</w:t>
                  </w:r>
                  <w:proofErr w:type="spellStart"/>
                  <w:r w:rsidRPr="00791E18">
                    <w:rPr>
                      <w:rFonts w:ascii="TH SarabunIT๙" w:hAnsi="TH SarabunIT๙" w:cs="TH SarabunIT๙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ลก้อ</w:t>
                  </w:r>
                  <w:proofErr w:type="spellEnd"/>
                  <w:r w:rsidRPr="00791E18">
                    <w:rPr>
                      <w:rFonts w:ascii="Arial" w:hAnsi="Arial" w:cs="Arial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791E18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791E18">
                    <w:rPr>
                      <w:rFonts w:ascii="TH SarabunIT๙" w:hAnsi="TH SarabunIT๙" w:cs="TH SarabunIT๙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ตรวจติดตาม</w:t>
                  </w:r>
                  <w:r w:rsidRPr="00791E18">
                    <w:rPr>
                      <w:rFonts w:ascii="Arial" w:hAnsi="Arial" w:cs="Arial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791E18">
                    <w:rPr>
                      <w:rFonts w:ascii="TH SarabunIT๙" w:hAnsi="TH SarabunIT๙" w:cs="TH SarabunIT๙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การสร้างถนนคอนกรีตเสริมเหล็ก</w:t>
                  </w:r>
                  <w:r w:rsidRPr="00791E18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791E18">
                    <w:rPr>
                      <w:rFonts w:ascii="TH SarabunIT๙" w:hAnsi="TH SarabunIT๙" w:cs="TH SarabunIT๙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หมู่ที่</w:t>
                  </w:r>
                  <w:r w:rsidRPr="00791E18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 3 </w:t>
                  </w:r>
                  <w:r w:rsidRPr="00791E18">
                    <w:rPr>
                      <w:rFonts w:ascii="TH SarabunIT๙" w:hAnsi="TH SarabunIT๙" w:cs="TH SarabunIT๙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บ้านก้อจอก</w:t>
                  </w:r>
                  <w:r w:rsidRPr="00791E18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791E18">
                    <w:rPr>
                      <w:rFonts w:ascii="TH SarabunIT๙" w:hAnsi="TH SarabunIT๙" w:cs="TH SarabunIT๙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ตำบลก้อ</w:t>
                  </w:r>
                  <w:r w:rsidRPr="00791E18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791E18">
                    <w:rPr>
                      <w:rFonts w:ascii="TH SarabunIT๙" w:hAnsi="TH SarabunIT๙" w:cs="TH SarabunIT๙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อำเภอลี้</w:t>
                  </w:r>
                  <w:r w:rsidRPr="00791E18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791E18">
                    <w:rPr>
                      <w:rFonts w:ascii="TH SarabunIT๙" w:hAnsi="TH SarabunIT๙" w:cs="TH SarabunIT๙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จังหวัดลำพูน</w:t>
                  </w:r>
                  <w:r w:rsidRPr="00791E18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  </w:t>
                  </w:r>
                  <w:r w:rsidRPr="00791E18">
                    <w:rPr>
                      <w:rFonts w:ascii="TH SarabunIT๙" w:hAnsi="TH SarabunIT๙" w:cs="TH SarabunIT๙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สายทาง</w:t>
                  </w:r>
                </w:p>
                <w:p w:rsidR="00390285" w:rsidRPr="00120FA7" w:rsidRDefault="00791E18" w:rsidP="00791E18">
                  <w:pPr>
                    <w:ind w:firstLine="720"/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791E18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โรงถ่านเทียมเก่า ระยะทาง 1,600 เมตร กว้าง 4 เมตร หนา 0.15 เมตร และถนนคอนกรีตเสริมเหล็ก หมู่ที่ 4 บ้านก้อท่า ตำบลก้อ อำเภอลี้ จังหวัดลำพูน สายป่าช้าบ้านก้อท่า ระยะทาง 1,000 เมตร</w:t>
                  </w:r>
                  <w:r w:rsidRPr="00791E18">
                    <w:rPr>
                      <w:rFonts w:ascii="Arial" w:hAnsi="Arial" w:cs="Arial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791E18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791E18">
                    <w:rPr>
                      <w:rFonts w:ascii="TH SarabunIT๙" w:hAnsi="TH SarabunIT๙" w:cs="TH SarabunIT๙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กว้าง</w:t>
                  </w:r>
                  <w:r w:rsidRPr="00791E18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 4 </w:t>
                  </w:r>
                  <w:r w:rsidRPr="00791E18">
                    <w:rPr>
                      <w:rFonts w:ascii="TH SarabunIT๙" w:hAnsi="TH SarabunIT๙" w:cs="TH SarabunIT๙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เมตร</w:t>
                  </w:r>
                  <w:r w:rsidRPr="00791E18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791E18">
                    <w:rPr>
                      <w:rFonts w:ascii="TH SarabunIT๙" w:hAnsi="TH SarabunIT๙" w:cs="TH SarabunIT๙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หนา</w:t>
                  </w:r>
                  <w:r w:rsidRPr="00791E18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 0.15 </w:t>
                  </w:r>
                  <w:r w:rsidRPr="00791E18">
                    <w:rPr>
                      <w:rFonts w:ascii="TH SarabunIT๙" w:hAnsi="TH SarabunIT๙" w:cs="TH SarabunIT๙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เมตร</w:t>
                  </w:r>
                  <w:r w:rsidRPr="00791E18">
                    <w:rPr>
                      <w:rFonts w:ascii="Arial" w:hAnsi="Arial" w:cs="Arial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791E18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791E18">
                    <w:rPr>
                      <w:rFonts w:ascii="TH SarabunIT๙" w:hAnsi="TH SarabunIT๙" w:cs="TH SarabunIT๙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ซึ่งกำลังก่อสร้างด้วยเงินภาษีอากรของประชาชน</w:t>
                  </w:r>
                  <w:r w:rsidRPr="00791E18">
                    <w:rPr>
                      <w:rFonts w:ascii="Arial" w:hAnsi="Arial" w:cs="Arial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791E18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791E18">
                    <w:rPr>
                      <w:rFonts w:ascii="TH SarabunIT๙" w:hAnsi="TH SarabunIT๙" w:cs="TH SarabunIT๙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เพื่อ</w:t>
                  </w:r>
                  <w:r w:rsidRPr="00791E18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ให้ชุมชนเดินทางสัญจรโดยสะดวก</w:t>
                  </w:r>
                  <w:r w:rsidRPr="00791E18">
                    <w:rPr>
                      <w:rFonts w:ascii="Arial" w:hAnsi="Arial" w:cs="Arial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791E18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791E18">
                    <w:rPr>
                      <w:rFonts w:ascii="TH SarabunIT๙" w:hAnsi="TH SarabunIT๙" w:cs="TH SarabunIT๙" w:hint="cs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ปลอดภั</w:t>
                  </w:r>
                  <w:r w:rsidRPr="00791E18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ย</w:t>
                  </w:r>
                </w:p>
              </w:txbxContent>
            </v:textbox>
          </v:shape>
        </w:pict>
      </w:r>
      <w:r>
        <w:rPr>
          <w:rFonts w:cs="Angsana New"/>
          <w:i/>
          <w:iCs/>
          <w:noProof/>
          <w:lang w:eastAsia="en-US" w:bidi="th-TH"/>
        </w:rPr>
        <w:pict w14:anchorId="43B68B23">
          <v:shape id="_x0000_s1404" type="#_x0000_t202" style="position:absolute;margin-left:9.7pt;margin-top:168.95pt;width:300.4pt;height:36.25pt;z-index:252399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404" inset="0,0,0,0">
              <w:txbxContent>
                <w:p w:rsidR="00390285" w:rsidRPr="0001503F" w:rsidRDefault="00390285" w:rsidP="0006348A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ประจำเดือน </w:t>
                  </w:r>
                  <w:r w:rsidR="00C8060B"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พฤษภาคม</w:t>
                  </w:r>
                  <w:r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25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</w:t>
                  </w:r>
                  <w:r w:rsidR="000271C2"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 xml:space="preserve">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ฉบับที่ </w:t>
                  </w:r>
                  <w:r w:rsidR="00C8060B"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5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ครั้งที่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rFonts w:cs="Angsana New"/>
          <w:i/>
          <w:iCs/>
          <w:noProof/>
          <w:lang w:eastAsia="en-US" w:bidi="th-TH"/>
        </w:rPr>
        <w:pict w14:anchorId="4D04A172">
          <v:shape id="Text Box 12" o:spid="_x0000_s1134" type="#_x0000_t202" style="position:absolute;margin-left:7.15pt;margin-top:171.5pt;width:300.4pt;height:36.25pt;z-index:251717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Text Box 12" inset="0,0,0,0">
              <w:txbxContent>
                <w:p w:rsidR="00390285" w:rsidRPr="00715318" w:rsidRDefault="00390285" w:rsidP="00220CB0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i/>
          <w:iCs/>
          <w:noProof/>
          <w:lang w:eastAsia="en-US" w:bidi="th-TH"/>
        </w:rPr>
        <w:pict w14:anchorId="45B26330">
          <v:shape id="_x0000_s1303" type="#_x0000_t202" style="position:absolute;margin-left:444.65pt;margin-top:664.55pt;width:42.3pt;height:51.9pt;z-index:2520709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03">
              <w:txbxContent>
                <w:p w:rsidR="00390285" w:rsidRPr="00464AC4" w:rsidRDefault="00390285" w:rsidP="00464AC4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 w:rsidRPr="00464AC4">
                    <w:rPr>
                      <w:rFonts w:ascii="TH SarabunIT๙" w:hAnsi="TH SarabunIT๙" w:cs="TH SarabunIT๙"/>
                      <w:sz w:val="96"/>
                      <w:szCs w:val="96"/>
                    </w:rPr>
                    <w:t>1</w:t>
                  </w:r>
                </w:p>
              </w:txbxContent>
            </v:textbox>
          </v:shape>
        </w:pict>
      </w:r>
      <w:r>
        <w:rPr>
          <w:i/>
          <w:iCs/>
          <w:noProof/>
          <w:lang w:eastAsia="en-US" w:bidi="th-TH"/>
        </w:rPr>
        <w:pict w14:anchorId="6793FAEE">
          <v:shape id="Text Box 1867" o:spid="_x0000_s1029" type="#_x0000_t202" style="position:absolute;margin-left:435.15pt;margin-top:80.85pt;width:132.55pt;height:27.7pt;z-index:251678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bEAtAIAALQ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" filled="f" stroked="f">
            <v:textbox style="mso-next-textbox:#Text Box 1867;mso-fit-shape-to-text:t" inset="0,0,0,0">
              <w:txbxContent>
                <w:p w:rsidR="00390285" w:rsidRPr="00AB45AC" w:rsidRDefault="00390285">
                  <w:pPr>
                    <w:pStyle w:val="VolumeandIssue"/>
                    <w:jc w:val="right"/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4"/>
                      <w:szCs w:val="32"/>
                      <w:cs/>
                    </w:rPr>
                  </w:pPr>
                </w:p>
              </w:txbxContent>
            </v:textbox>
            <w10:wrap anchorx="page" anchory="page"/>
          </v:shape>
        </w:pict>
      </w:r>
      <w:r w:rsidR="00A8229B" w:rsidRPr="009E604E">
        <w:rPr>
          <w:rFonts w:cs="Angsana New"/>
          <w:i/>
          <w:iCs/>
          <w:cs/>
          <w:lang w:bidi="th-TH"/>
        </w:rPr>
        <w:t xml:space="preserve"> </w:t>
      </w:r>
      <w:r w:rsidR="00A44858" w:rsidRPr="009E604E">
        <w:rPr>
          <w:rFonts w:cs="Angsana New"/>
          <w:i/>
          <w:iCs/>
          <w:cs/>
          <w:lang w:bidi="th-TH"/>
        </w:rPr>
        <w:br w:type="page"/>
      </w:r>
      <w:r w:rsidR="00CE6516">
        <w:rPr>
          <w:rFonts w:cs="Angsana New"/>
          <w:noProof/>
          <w:cs/>
          <w:lang w:eastAsia="en-US" w:bidi="th-TH"/>
        </w:rPr>
        <w:lastRenderedPageBreak/>
        <w:t>–</w:t>
      </w:r>
      <w:r w:rsidR="00F03328">
        <w:rPr>
          <w:rFonts w:cs="Angsana New"/>
          <w:noProof/>
          <w:cs/>
          <w:lang w:eastAsia="en-US" w:bidi="th-TH"/>
        </w:rPr>
        <w:t xml:space="preserve">    </w:t>
      </w:r>
      <w:r w:rsidR="003E36D4">
        <w:rPr>
          <w:rFonts w:cs="Angsana New"/>
          <w:noProof/>
          <w:cs/>
          <w:lang w:eastAsia="en-US" w:bidi="th-TH"/>
        </w:rPr>
        <w:t xml:space="preserve">   </w:t>
      </w:r>
    </w:p>
    <w:p w:rsidR="0024346E" w:rsidRDefault="00832868">
      <w:pPr>
        <w:rPr>
          <w:lang w:bidi="th-TH"/>
        </w:rPr>
      </w:pPr>
      <w:r>
        <w:rPr>
          <w:noProof/>
        </w:rPr>
        <w:pict>
          <v:shape id="_x0000_s1749" type="#_x0000_t75" style="position:absolute;margin-left:216.4pt;margin-top:438.15pt;width:273.7pt;height:205.8pt;z-index:-250314752;mso-position-horizontal-relative:text;mso-position-vertical-relative:text;mso-width-relative:page;mso-height-relative:page">
            <v:imagedata r:id="rId12" o:title="344602792_780682920251643_5341315633956626718_n"/>
          </v:shape>
        </w:pict>
      </w:r>
      <w:r>
        <w:rPr>
          <w:noProof/>
        </w:rPr>
        <w:pict>
          <v:shape id="_x0000_s1751" type="#_x0000_t75" style="position:absolute;margin-left:-69pt;margin-top:438.15pt;width:273.45pt;height:205.55pt;z-index:-250310656;mso-position-horizontal-relative:text;mso-position-vertical-relative:text;mso-width-relative:page;mso-height-relative:page">
            <v:imagedata r:id="rId13" o:title="344543027_554491060100571_7159793730669590907_n"/>
          </v:shape>
        </w:pict>
      </w:r>
      <w:r>
        <w:rPr>
          <w:noProof/>
        </w:rPr>
        <w:pict>
          <v:shape id="_x0000_s1748" type="#_x0000_t75" style="position:absolute;margin-left:-66pt;margin-top:102.15pt;width:267pt;height:200.75pt;z-index:-250316800;mso-position-horizontal-relative:text;mso-position-vertical-relative:text;mso-width-relative:page;mso-height-relative:page">
            <v:imagedata r:id="rId14" o:title="344569825_654330879855778_8581758513785723075_n"/>
          </v:shape>
        </w:pict>
      </w:r>
      <w:r>
        <w:rPr>
          <w:noProof/>
        </w:rPr>
        <w:pict>
          <v:shape id="_x0000_s1750" type="#_x0000_t75" style="position:absolute;margin-left:216.4pt;margin-top:103.15pt;width:263.6pt;height:198.15pt;z-index:-250312704;mso-position-horizontal-relative:text;mso-position-vertical-relative:text;mso-width-relative:page;mso-height-relative:page">
            <v:imagedata r:id="rId15" o:title="344540639_216756817730605_4772901619223058395_n"/>
          </v:shape>
        </w:pict>
      </w:r>
      <w:r w:rsidR="00A55757">
        <w:rPr>
          <w:noProof/>
          <w:lang w:eastAsia="en-US" w:bidi="th-TH"/>
        </w:rPr>
        <w:pict w14:anchorId="4DBD3856">
          <v:shape id="_x0000_s1301" type="#_x0000_t202" style="position:absolute;margin-left:-70.05pt;margin-top:307.05pt;width:554.5pt;height:122.35pt;z-index:252067840;mso-position-horizontal-relative:text;mso-position-vertical-relative:text;mso-width-relative:margin;mso-height-relative:margin" fillcolor="white [3201]" strokecolor="#f79646 [3209]" strokeweight="2.5pt">
            <v:shadow color="#868686"/>
            <v:textbox style="mso-next-textbox:#_x0000_s1301">
              <w:txbxContent>
                <w:p w:rsidR="00390285" w:rsidRPr="0009238D" w:rsidRDefault="00EB09BD" w:rsidP="000C0B48">
                  <w:pPr>
                    <w:ind w:firstLine="720"/>
                    <w:jc w:val="both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  <w:lang w:bidi="th-TH"/>
                    </w:rPr>
                  </w:pPr>
                  <w:r w:rsidRPr="00EB09B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วันที่</w:t>
                  </w:r>
                  <w:r w:rsidRPr="00EB09BD">
                    <w:rPr>
                      <w:rFonts w:ascii="Arial" w:hAnsi="Arial" w:cs="Arial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EB09B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3 </w:t>
                  </w:r>
                  <w:r w:rsidRPr="00EB09BD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พฤษภาคม</w:t>
                  </w:r>
                  <w:r w:rsidRPr="00EB09BD">
                    <w:rPr>
                      <w:rFonts w:ascii="Arial" w:hAnsi="Arial" w:cs="Arial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EB09B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2566 </w:t>
                  </w:r>
                  <w:r w:rsidRPr="00EB09BD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นายอุดม</w:t>
                  </w:r>
                  <w:r w:rsidRPr="00EB09B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EB09BD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เชียงยศ</w:t>
                  </w:r>
                  <w:r w:rsidRPr="00EB09B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EB09BD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นายกเทศมนตรีตำบลก้อ</w:t>
                  </w:r>
                  <w:r w:rsidRPr="00EB09BD">
                    <w:rPr>
                      <w:rFonts w:ascii="Arial" w:hAnsi="Arial" w:cs="Arial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EB09B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EB09BD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พร้อมด้วย</w:t>
                  </w:r>
                  <w:r w:rsidRPr="00EB09BD">
                    <w:rPr>
                      <w:rFonts w:ascii="Arial" w:hAnsi="Arial" w:cs="Arial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EB09B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EB09BD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นาย</w:t>
                  </w:r>
                  <w:proofErr w:type="spellStart"/>
                  <w:r w:rsidRPr="00EB09BD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ละออ</w:t>
                  </w:r>
                  <w:proofErr w:type="spellEnd"/>
                  <w:r w:rsidRPr="00EB09BD">
                    <w:rPr>
                      <w:rFonts w:ascii="Arial" w:hAnsi="Arial" w:cs="Arial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EB09B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EB09BD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อู่ทรัพย์</w:t>
                  </w:r>
                  <w:r w:rsidRPr="00EB09BD">
                    <w:rPr>
                      <w:rFonts w:ascii="Arial" w:hAnsi="Arial" w:cs="Arial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EB09B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EB09BD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รองนายกเทศมนตรีตำบลก้อ</w:t>
                  </w:r>
                  <w:r w:rsidRPr="00EB09BD">
                    <w:rPr>
                      <w:rFonts w:ascii="Arial" w:hAnsi="Arial" w:cs="Arial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EB09B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EB09BD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และพนักงาน</w:t>
                  </w:r>
                  <w:r w:rsidRPr="00EB09BD">
                    <w:rPr>
                      <w:rFonts w:ascii="Arial" w:hAnsi="Arial" w:cs="Arial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EB09B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EB09BD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เจ้าหน้าที่เทศบาลตำบลก้อ</w:t>
                  </w:r>
                  <w:r w:rsidRPr="00EB09BD">
                    <w:rPr>
                      <w:rFonts w:ascii="Arial" w:hAnsi="Arial" w:cs="Arial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EB09B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EB09BD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ลงพื้นที่ส่งมอบกระเบื้องและครอบให้ชาวบ้านผู้ประสบ</w:t>
                  </w:r>
                  <w:proofErr w:type="spellStart"/>
                  <w:r w:rsidRPr="00EB09BD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วาต</w:t>
                  </w:r>
                  <w:proofErr w:type="spellEnd"/>
                  <w:r w:rsidRPr="00EB09BD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ภัยหมู่ที่</w:t>
                  </w:r>
                  <w:r w:rsidRPr="00EB09BD">
                    <w:rPr>
                      <w:rFonts w:ascii="Arial" w:hAnsi="Arial" w:cs="Arial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EB09B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1 </w:t>
                  </w:r>
                  <w:r w:rsidRPr="00EB09BD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บ</w:t>
                  </w:r>
                  <w:r w:rsidRPr="00EB09B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้านก้อทุ่ง</w:t>
                  </w:r>
                  <w:r w:rsidRPr="00EB09BD">
                    <w:rPr>
                      <w:rFonts w:ascii="Arial" w:hAnsi="Arial" w:cs="Arial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EB09B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EB09BD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จำนวน</w:t>
                  </w:r>
                  <w:r w:rsidRPr="00EB09BD">
                    <w:rPr>
                      <w:rFonts w:ascii="Arial" w:hAnsi="Arial" w:cs="Arial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EB09B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3 </w:t>
                  </w:r>
                  <w:r w:rsidRPr="00EB09BD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ราย</w:t>
                  </w:r>
                  <w:r w:rsidRPr="00EB09BD">
                    <w:rPr>
                      <w:rFonts w:ascii="Arial" w:hAnsi="Arial" w:cs="Arial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EB09B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EB09BD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และหมู่ที่</w:t>
                  </w:r>
                  <w:r w:rsidRPr="00EB09BD">
                    <w:rPr>
                      <w:rFonts w:ascii="Arial" w:hAnsi="Arial" w:cs="Arial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EB09B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2 </w:t>
                  </w:r>
                  <w:r w:rsidRPr="00EB09BD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บ้านก้อหนอง</w:t>
                  </w:r>
                  <w:r w:rsidRPr="00EB09BD">
                    <w:rPr>
                      <w:rFonts w:ascii="Arial" w:hAnsi="Arial" w:cs="Arial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EB09B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EB09BD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จำนวน</w:t>
                  </w:r>
                  <w:r w:rsidRPr="00EB09BD">
                    <w:rPr>
                      <w:rFonts w:ascii="Arial" w:hAnsi="Arial" w:cs="Arial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EB09B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6 </w:t>
                  </w:r>
                  <w:r w:rsidRPr="00EB09BD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ราย</w:t>
                  </w:r>
                  <w:r w:rsidRPr="00EB09B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EB09BD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รวมผู้ประสบภัยจำนวน</w:t>
                  </w:r>
                  <w:r w:rsidRPr="00EB09BD">
                    <w:rPr>
                      <w:rFonts w:ascii="Arial" w:hAnsi="Arial" w:cs="Arial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EB09B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9</w:t>
                  </w:r>
                  <w:r w:rsidRPr="00EB09BD">
                    <w:rPr>
                      <w:rFonts w:ascii="Arial" w:hAnsi="Arial" w:cs="Arial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EB09B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EB09BD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ราย</w:t>
                  </w:r>
                  <w:r w:rsidRPr="00EB09BD">
                    <w:rPr>
                      <w:rFonts w:ascii="Arial" w:hAnsi="Arial" w:cs="Arial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EB09B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EB09BD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มอบกระเบื้อง</w:t>
                  </w:r>
                  <w:r w:rsidRPr="00EB09BD">
                    <w:rPr>
                      <w:rFonts w:ascii="Arial" w:hAnsi="Arial" w:cs="Arial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EB09B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EB09BD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จำนวน</w:t>
                  </w:r>
                  <w:r w:rsidRPr="00EB09BD">
                    <w:rPr>
                      <w:rFonts w:ascii="Arial" w:hAnsi="Arial" w:cs="Arial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EB09B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118</w:t>
                  </w:r>
                  <w:r w:rsidRPr="00EB09BD">
                    <w:rPr>
                      <w:rFonts w:ascii="Arial" w:hAnsi="Arial" w:cs="Arial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EB09B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EB09BD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แผ่น</w:t>
                  </w:r>
                  <w:r w:rsidRPr="00EB09BD">
                    <w:rPr>
                      <w:rFonts w:ascii="Arial" w:hAnsi="Arial" w:cs="Arial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EB09B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EB09BD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ครอบ</w:t>
                  </w:r>
                  <w:r w:rsidRPr="00EB09BD">
                    <w:rPr>
                      <w:rFonts w:ascii="Arial" w:hAnsi="Arial" w:cs="Arial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EB09B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23</w:t>
                  </w:r>
                  <w:r w:rsidRPr="00EB09BD">
                    <w:rPr>
                      <w:rFonts w:ascii="Arial" w:hAnsi="Arial" w:cs="Arial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EB09B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EB09BD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แผ่น</w:t>
                  </w:r>
                  <w:r w:rsidRPr="00EB09BD">
                    <w:rPr>
                      <w:rFonts w:ascii="Arial" w:hAnsi="Arial" w:cs="Arial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EB09B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EB09BD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เพื่อช่วยเหลือและบรรเทาความเดือดร้อนจาก</w:t>
                  </w:r>
                  <w:proofErr w:type="spellStart"/>
                  <w:r w:rsidRPr="00EB09BD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วาต</w:t>
                  </w:r>
                  <w:proofErr w:type="spellEnd"/>
                  <w:r w:rsidRPr="00EB09BD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ภัยช่วงที่ผ่านมา</w:t>
                  </w:r>
                  <w:r w:rsidRPr="00EB09BD">
                    <w:rPr>
                      <w:rFonts w:ascii="Arial" w:hAnsi="Arial" w:cs="Arial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EB09B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EB09BD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เนื่องจากพายุฤดูร้อ</w:t>
                  </w:r>
                  <w:r w:rsidRPr="00EB09B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น</w:t>
                  </w:r>
                </w:p>
              </w:txbxContent>
            </v:textbox>
          </v:shape>
        </w:pict>
      </w:r>
      <w:r w:rsidR="00A55757">
        <w:rPr>
          <w:noProof/>
          <w:lang w:eastAsia="en-US" w:bidi="th-TH"/>
        </w:rPr>
        <w:pict w14:anchorId="4F2A97FA">
          <v:shape id="_x0000_s1406" type="#_x0000_t202" style="position:absolute;margin-left:9.25pt;margin-top:168.85pt;width:300.4pt;height:36.25pt;z-index:252401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406" inset="0,0,0,0">
              <w:txbxContent>
                <w:p w:rsidR="00C8060B" w:rsidRPr="0001503F" w:rsidRDefault="00C8060B" w:rsidP="00C8060B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ประจำเดือน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พฤษภาคม</w:t>
                  </w:r>
                  <w:r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25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66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 xml:space="preserve">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ฉบับที่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5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ครั้งที่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1</w:t>
                  </w:r>
                </w:p>
                <w:p w:rsidR="00390285" w:rsidRPr="00C8060B" w:rsidRDefault="00390285" w:rsidP="0006348A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A55757">
        <w:rPr>
          <w:rFonts w:cs="Angsana New"/>
          <w:noProof/>
          <w:lang w:eastAsia="en-US" w:bidi="th-TH"/>
        </w:rPr>
        <w:pict w14:anchorId="301541EA">
          <v:shape id="_x0000_s1338" type="#_x0000_t202" style="position:absolute;margin-left:9.55pt;margin-top:169.9pt;width:300.4pt;height:36.25pt;z-index:252142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38" inset="0,0,0,0">
              <w:txbxContent>
                <w:p w:rsidR="00390285" w:rsidRPr="00715318" w:rsidRDefault="00390285" w:rsidP="004A104F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A55757">
        <w:rPr>
          <w:noProof/>
          <w:lang w:eastAsia="en-US" w:bidi="th-TH"/>
        </w:rPr>
        <w:pict w14:anchorId="3A8E7DA8">
          <v:shape id="_x0000_s1305" type="#_x0000_t202" style="position:absolute;margin-left:446.9pt;margin-top:665.35pt;width:42.3pt;height:51.9pt;z-index:2520729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05">
              <w:txbxContent>
                <w:p w:rsidR="00390285" w:rsidRPr="00464AC4" w:rsidRDefault="00390285" w:rsidP="003C03AC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2</w:t>
                  </w:r>
                </w:p>
              </w:txbxContent>
            </v:textbox>
          </v:shape>
        </w:pict>
      </w:r>
      <w:r w:rsidR="0024346E">
        <w:rPr>
          <w:rFonts w:cs="Angsana New"/>
          <w:cs/>
          <w:lang w:bidi="th-TH"/>
        </w:rPr>
        <w:br w:type="page"/>
      </w:r>
    </w:p>
    <w:p w:rsidR="00464AC4" w:rsidRDefault="00832868">
      <w:pPr>
        <w:rPr>
          <w:lang w:bidi="th-TH"/>
        </w:rPr>
      </w:pPr>
      <w:r>
        <w:rPr>
          <w:noProof/>
        </w:rPr>
        <w:lastRenderedPageBreak/>
        <w:pict>
          <v:shape id="_x0000_s1753" type="#_x0000_t75" style="position:absolute;margin-left:3in;margin-top:437pt;width:282.35pt;height:219pt;z-index:-250306560;mso-position-horizontal-relative:text;mso-position-vertical-relative:text;mso-width-relative:page;mso-height-relative:page">
            <v:imagedata r:id="rId16" o:title="345054189_775045497578633_4114179972780214251_n" cropright="2024f"/>
          </v:shape>
        </w:pict>
      </w:r>
      <w:r>
        <w:rPr>
          <w:noProof/>
        </w:rPr>
        <w:pict>
          <v:shape id="_x0000_s1752" type="#_x0000_t75" style="position:absolute;margin-left:-86pt;margin-top:437pt;width:291pt;height:218.8pt;z-index:-250308608;mso-position-horizontal-relative:text;mso-position-vertical-relative:text;mso-width-relative:page;mso-height-relative:page">
            <v:imagedata r:id="rId17" o:title="344805201_1186111515339637_5556657437895787511_n"/>
          </v:shape>
        </w:pict>
      </w:r>
      <w:r>
        <w:rPr>
          <w:noProof/>
        </w:rPr>
        <w:pict>
          <v:shape id="_x0000_s1754" type="#_x0000_t75" style="position:absolute;margin-left:-86pt;margin-top:241pt;width:291pt;height:186.8pt;z-index:-250304512;mso-position-horizontal-relative:text;mso-position-vertical-relative:text;mso-width-relative:page;mso-height-relative:page">
            <v:imagedata r:id="rId18" o:title="345208888_784934269734732_8302951142842425359_n" cropbottom="15359f"/>
          </v:shape>
        </w:pict>
      </w:r>
      <w:r>
        <w:rPr>
          <w:noProof/>
        </w:rPr>
        <w:pict>
          <v:shape id="_x0000_s1755" type="#_x0000_t75" style="position:absolute;margin-left:3in;margin-top:241pt;width:281pt;height:186.9pt;z-index:-250302464;mso-position-horizontal-relative:text;mso-position-vertical-relative:text;mso-width-relative:page;mso-height-relative:page">
            <v:imagedata r:id="rId19" o:title="344564284_3635591463338359_6770663515176420154_n"/>
          </v:shape>
        </w:pict>
      </w:r>
      <w:r w:rsidR="00A55757">
        <w:rPr>
          <w:noProof/>
          <w:lang w:eastAsia="en-US" w:bidi="th-TH"/>
        </w:rPr>
        <w:pict w14:anchorId="373D89A0">
          <v:shape id="_x0000_s1306" type="#_x0000_t202" style="position:absolute;margin-left:-67.95pt;margin-top:121.9pt;width:554.5pt;height:113.65pt;z-index:252073984;mso-position-horizontal-relative:text;mso-position-vertical-relative:text;mso-width-relative:margin;mso-height-relative:margin" fillcolor="white [3201]" strokecolor="#4bacc6 [3208]" strokeweight="2.5pt">
            <v:shadow color="#868686"/>
            <v:textbox style="mso-next-textbox:#_x0000_s1306">
              <w:txbxContent>
                <w:p w:rsidR="00390285" w:rsidRPr="00E4135B" w:rsidRDefault="00832868" w:rsidP="0009238D">
                  <w:pPr>
                    <w:ind w:firstLine="720"/>
                    <w:jc w:val="both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  <w:lang w:bidi="th-TH"/>
                    </w:rPr>
                  </w:pPr>
                  <w:r w:rsidRPr="00832868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วันที่ 6 พฤษภาคม 2566 เวลา 09.00 น. นายอุดม เชียงยศ นายกเทศมนตรีตำบลก้อ มอบหมายให้ สำนักปลัดเทศบาลตำบลก้อ เข้าร่วมพิธีเฉลิมฉลองวาระครบรอบ 100 ปี วันประสูติ สมเด็จพระเจ้าพี่นางเธอเจ้าฟ้ากัลยานิวัฒนากรมหลวงนราธิวาสราชนครินทร์ โดยมีนายวิวัฒน์ จันทร์โอภาส นายอำเภอลี้ เป็นประธานในพิธี ณ หอประชุมที่ว่าการอำเภอลี้ จังหวัดลำพูน</w:t>
                  </w:r>
                </w:p>
              </w:txbxContent>
            </v:textbox>
          </v:shape>
        </w:pict>
      </w:r>
      <w:r w:rsidR="00A55757">
        <w:rPr>
          <w:noProof/>
          <w:lang w:eastAsia="en-US" w:bidi="th-TH"/>
        </w:rPr>
        <w:pict w14:anchorId="4ED5876E">
          <v:shape id="_x0000_s1400" type="#_x0000_t202" style="position:absolute;margin-left:7.95pt;margin-top:168.85pt;width:300.4pt;height:36.25pt;z-index:252395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400" inset="0,0,0,0">
              <w:txbxContent>
                <w:p w:rsidR="00C8060B" w:rsidRPr="0001503F" w:rsidRDefault="00C8060B" w:rsidP="00C8060B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ประจำเดือน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พฤษภาคม</w:t>
                  </w:r>
                  <w:r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25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66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 xml:space="preserve">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ฉบับที่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5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ครั้งที่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1</w:t>
                  </w:r>
                </w:p>
                <w:p w:rsidR="00390285" w:rsidRPr="00C8060B" w:rsidRDefault="00390285" w:rsidP="0006348A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A55757">
        <w:rPr>
          <w:noProof/>
          <w:lang w:eastAsia="en-US" w:bidi="th-TH"/>
        </w:rPr>
        <w:pict w14:anchorId="70B97720">
          <v:shape id="_x0000_s1340" type="#_x0000_t202" style="position:absolute;margin-left:7.95pt;margin-top:169.9pt;width:300.4pt;height:36.25pt;z-index:252143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40" inset="0,0,0,0">
              <w:txbxContent>
                <w:p w:rsidR="00390285" w:rsidRPr="00715318" w:rsidRDefault="00390285" w:rsidP="004A104F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A55757">
        <w:rPr>
          <w:noProof/>
          <w:lang w:eastAsia="en-US" w:bidi="th-TH"/>
        </w:rPr>
        <w:pict w14:anchorId="161C039C">
          <v:shape id="_x0000_s1304" type="#_x0000_t202" style="position:absolute;margin-left:446.5pt;margin-top:678.9pt;width:42.3pt;height:51.9pt;z-index:2520719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04">
              <w:txbxContent>
                <w:p w:rsidR="00390285" w:rsidRPr="00464AC4" w:rsidRDefault="00390285" w:rsidP="003C03AC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3</w:t>
                  </w:r>
                </w:p>
              </w:txbxContent>
            </v:textbox>
          </v:shape>
        </w:pict>
      </w:r>
      <w:r w:rsidR="00464AC4">
        <w:rPr>
          <w:rFonts w:cs="Angsana New"/>
          <w:cs/>
          <w:lang w:bidi="th-TH"/>
        </w:rPr>
        <w:br w:type="page"/>
      </w:r>
      <w:r w:rsidR="00266622">
        <w:rPr>
          <w:rFonts w:cs="Angsana New"/>
          <w:cs/>
          <w:lang w:bidi="th-TH"/>
        </w:rPr>
        <w:lastRenderedPageBreak/>
        <w:t xml:space="preserve">       </w:t>
      </w:r>
    </w:p>
    <w:p w:rsidR="003C03AC" w:rsidRDefault="00832868">
      <w:pPr>
        <w:rPr>
          <w:lang w:bidi="th-TH"/>
        </w:rPr>
      </w:pPr>
      <w:r>
        <w:rPr>
          <w:noProof/>
        </w:rPr>
        <w:pict>
          <v:shape id="_x0000_s1758" type="#_x0000_t75" style="position:absolute;margin-left:3in;margin-top:453pt;width:278pt;height:184.9pt;z-index:-250296320;mso-position-horizontal-relative:text;mso-position-vertical-relative:text;mso-width-relative:page;mso-height-relative:page">
            <v:imagedata r:id="rId20" o:title="345050628_136174382777579_7755614049399561705_n"/>
          </v:shape>
        </w:pict>
      </w:r>
      <w:r>
        <w:rPr>
          <w:noProof/>
        </w:rPr>
        <w:pict>
          <v:shape id="_x0000_s1759" type="#_x0000_t75" style="position:absolute;margin-left:-69pt;margin-top:453pt;width:280pt;height:186.2pt;z-index:-250294272;mso-position-horizontal-relative:text;mso-position-vertical-relative:text;mso-width-relative:page;mso-height-relative:page">
            <v:imagedata r:id="rId21" o:title="345623383_154684034239404_8478252069754533330_n"/>
          </v:shape>
        </w:pict>
      </w:r>
      <w:r>
        <w:rPr>
          <w:noProof/>
        </w:rPr>
        <w:pict>
          <v:shape id="_x0000_s1757" type="#_x0000_t75" style="position:absolute;margin-left:215pt;margin-top:258pt;width:280pt;height:186.2pt;z-index:-250298368;mso-position-horizontal-relative:text;mso-position-vertical-relative:text;mso-width-relative:page;mso-height-relative:page">
            <v:imagedata r:id="rId22" o:title="345046516_510978581098463_5132242957318483251_n"/>
          </v:shape>
        </w:pict>
      </w:r>
      <w:r>
        <w:rPr>
          <w:noProof/>
        </w:rPr>
        <w:pict>
          <v:shape id="_x0000_s1756" type="#_x0000_t75" style="position:absolute;margin-left:-69pt;margin-top:258pt;width:279pt;height:185.55pt;z-index:-250300416;mso-position-horizontal-relative:text;mso-position-vertical-relative:text;mso-width-relative:page;mso-height-relative:page">
            <v:imagedata r:id="rId23" o:title="344813142_560261172668139_5298087615282939237_n"/>
          </v:shape>
        </w:pict>
      </w:r>
      <w:r w:rsidR="00A55757">
        <w:rPr>
          <w:noProof/>
          <w:lang w:eastAsia="en-US" w:bidi="th-TH"/>
        </w:rPr>
        <w:pict w14:anchorId="7B7100E8">
          <v:shape id="_x0000_s1315" type="#_x0000_t202" style="position:absolute;margin-left:-64.9pt;margin-top:114.25pt;width:554.5pt;height:133.6pt;z-index:252087296;mso-position-horizontal-relative:text;mso-position-vertical-relative:text;mso-width-relative:margin;mso-height-relative:margin" fillcolor="white [3201]" strokecolor="#8064a2 [3207]" strokeweight="5pt">
            <v:stroke linestyle="thickThin"/>
            <v:shadow color="#868686"/>
            <v:textbox style="mso-next-textbox:#_x0000_s1315">
              <w:txbxContent>
                <w:p w:rsidR="00390285" w:rsidRPr="00881931" w:rsidRDefault="00832868" w:rsidP="00855C4A">
                  <w:pPr>
                    <w:ind w:firstLine="720"/>
                    <w:jc w:val="both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  <w:lang w:bidi="th-TH"/>
                    </w:rPr>
                  </w:pPr>
                  <w:r w:rsidRPr="00832868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วันที่</w:t>
                  </w:r>
                  <w:r w:rsidRPr="00832868">
                    <w:rPr>
                      <w:rFonts w:ascii="Arial" w:hAnsi="Arial" w:cs="Arial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832868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8 </w:t>
                  </w:r>
                  <w:r w:rsidRPr="00832868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พฤษภาคม</w:t>
                  </w:r>
                  <w:r w:rsidRPr="00832868">
                    <w:rPr>
                      <w:rFonts w:ascii="Arial" w:hAnsi="Arial" w:cs="Arial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832868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2566 </w:t>
                  </w:r>
                  <w:r w:rsidRPr="00832868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นายอุดม</w:t>
                  </w:r>
                  <w:r w:rsidRPr="00832868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832868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เชียงยศ</w:t>
                  </w:r>
                  <w:r w:rsidRPr="00832868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832868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นายกเทศมนตรีตำบลก้อ</w:t>
                  </w:r>
                  <w:r w:rsidRPr="00832868">
                    <w:rPr>
                      <w:rFonts w:ascii="Arial" w:hAnsi="Arial" w:cs="Arial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832868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832868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พร้อมด้วย</w:t>
                  </w:r>
                  <w:r w:rsidRPr="00832868">
                    <w:rPr>
                      <w:rFonts w:ascii="Arial" w:hAnsi="Arial" w:cs="Arial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832868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832868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นาย</w:t>
                  </w:r>
                  <w:proofErr w:type="spellStart"/>
                  <w:r w:rsidRPr="00832868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ละออ</w:t>
                  </w:r>
                  <w:proofErr w:type="spellEnd"/>
                  <w:r w:rsidRPr="00832868">
                    <w:rPr>
                      <w:rFonts w:ascii="Arial" w:hAnsi="Arial" w:cs="Arial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832868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832868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อู่ทรัพย์</w:t>
                  </w:r>
                  <w:r w:rsidRPr="00832868">
                    <w:rPr>
                      <w:rFonts w:ascii="Arial" w:hAnsi="Arial" w:cs="Arial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832868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832868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รองนายกเทศมนตรีตำบลก้อ</w:t>
                  </w:r>
                  <w:r w:rsidRPr="00832868">
                    <w:rPr>
                      <w:rFonts w:ascii="Arial" w:hAnsi="Arial" w:cs="Arial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832868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832868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และพนักงาน</w:t>
                  </w:r>
                  <w:r w:rsidRPr="00832868">
                    <w:rPr>
                      <w:rFonts w:ascii="Arial" w:hAnsi="Arial" w:cs="Arial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832868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832868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เจ้าหน้าที่กองช่างเทศบาลตำบลก้อ</w:t>
                  </w:r>
                  <w:r w:rsidRPr="00832868">
                    <w:rPr>
                      <w:rFonts w:ascii="Arial" w:hAnsi="Arial" w:cs="Arial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832868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832868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ลงพื้นที่ตรวจติดตามความก้าวหน้า</w:t>
                  </w:r>
                  <w:r w:rsidRPr="00832868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การก่อสร้างถนนคอนกรีต หมู่ที่</w:t>
                  </w:r>
                  <w:r w:rsidRPr="00832868">
                    <w:rPr>
                      <w:rFonts w:ascii="Arial" w:hAnsi="Arial" w:cs="Arial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832868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4 </w:t>
                  </w:r>
                  <w:r w:rsidRPr="00832868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บ้านก้อท่า</w:t>
                  </w:r>
                  <w:r w:rsidRPr="00832868">
                    <w:rPr>
                      <w:rFonts w:ascii="Arial" w:hAnsi="Arial" w:cs="Arial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832868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832868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และสำรวจพื้นที่ขุดลอกห้วยแม่ก้อ</w:t>
                  </w:r>
                  <w:r w:rsidRPr="00832868">
                    <w:rPr>
                      <w:rFonts w:ascii="Arial" w:hAnsi="Arial" w:cs="Arial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832868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832868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เพื่ออำนวยความสะดวกให้กับพี่น้องประชาชนตำบลก้อทั้งด้านคมนาคม</w:t>
                  </w:r>
                  <w:r w:rsidRPr="00832868">
                    <w:rPr>
                      <w:rFonts w:ascii="Arial" w:hAnsi="Arial" w:cs="Arial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832868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832868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และแหล่งน้ำสำหรับอุปโภค</w:t>
                  </w:r>
                  <w:r w:rsidRPr="00832868">
                    <w:rPr>
                      <w:rFonts w:ascii="Arial" w:hAnsi="Arial" w:cs="Arial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832868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บริโภ</w:t>
                  </w:r>
                  <w:r w:rsidRPr="00832868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ค</w:t>
                  </w:r>
                </w:p>
              </w:txbxContent>
            </v:textbox>
          </v:shape>
        </w:pict>
      </w:r>
      <w:r w:rsidR="00A55757">
        <w:rPr>
          <w:noProof/>
          <w:lang w:eastAsia="en-US" w:bidi="th-TH"/>
        </w:rPr>
        <w:pict w14:anchorId="393CBA4B">
          <v:shape id="_x0000_s1307" type="#_x0000_t202" style="position:absolute;margin-left:447.3pt;margin-top:664.6pt;width:42.3pt;height:51.9pt;z-index:2520791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07">
              <w:txbxContent>
                <w:p w:rsidR="00390285" w:rsidRPr="00464AC4" w:rsidRDefault="00390285" w:rsidP="005D06C8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4</w:t>
                  </w:r>
                </w:p>
              </w:txbxContent>
            </v:textbox>
          </v:shape>
        </w:pict>
      </w:r>
      <w:r w:rsidR="00A55757">
        <w:rPr>
          <w:noProof/>
          <w:lang w:eastAsia="en-US" w:bidi="th-TH"/>
        </w:rPr>
        <w:pict w14:anchorId="69C3AC61">
          <v:shape id="_x0000_s1402" type="#_x0000_t202" style="position:absolute;margin-left:7.95pt;margin-top:168.85pt;width:300.4pt;height:36.25pt;z-index:252397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402" inset="0,0,0,0">
              <w:txbxContent>
                <w:p w:rsidR="00C8060B" w:rsidRPr="0001503F" w:rsidRDefault="00C8060B" w:rsidP="00C8060B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ประจำเดือน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พฤษภาคม</w:t>
                  </w:r>
                  <w:r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25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66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 xml:space="preserve">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ฉบับที่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5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ครั้งที่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1</w:t>
                  </w:r>
                </w:p>
                <w:p w:rsidR="00390285" w:rsidRPr="00C8060B" w:rsidRDefault="00390285" w:rsidP="0006348A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A55757">
        <w:rPr>
          <w:noProof/>
          <w:lang w:eastAsia="en-US" w:bidi="th-TH"/>
        </w:rPr>
        <w:pict w14:anchorId="12B8FCFA">
          <v:shape id="_x0000_s1341" type="#_x0000_t202" style="position:absolute;margin-left:7.95pt;margin-top:169.9pt;width:300.4pt;height:36.25pt;z-index:252144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41" inset="0,0,0,0">
              <w:txbxContent>
                <w:p w:rsidR="00390285" w:rsidRPr="00715318" w:rsidRDefault="00390285" w:rsidP="004A104F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3C03AC">
        <w:rPr>
          <w:rFonts w:cs="Angsana New"/>
          <w:cs/>
          <w:lang w:bidi="th-TH"/>
        </w:rPr>
        <w:br w:type="page"/>
      </w:r>
    </w:p>
    <w:p w:rsidR="00465010" w:rsidRPr="00DB2A1E" w:rsidRDefault="009A1ADB">
      <w:pPr>
        <w:rPr>
          <w:rFonts w:cstheme="minorBidi"/>
          <w:cs/>
          <w:lang w:bidi="th-TH"/>
        </w:rPr>
      </w:pPr>
      <w:r>
        <w:rPr>
          <w:noProof/>
        </w:rPr>
        <w:lastRenderedPageBreak/>
        <w:pict>
          <v:shape id="_x0000_s1760" type="#_x0000_t75" style="position:absolute;margin-left:206.1pt;margin-top:404pt;width:293pt;height:264.05pt;z-index:-250292224;mso-position-horizontal-relative:text;mso-position-vertical-relative:text;mso-width-relative:page;mso-height-relative:page">
            <v:imagedata r:id="rId24" o:title="345639986_562246182699814_7742891507100270555_n" cropleft="17168f"/>
          </v:shape>
        </w:pict>
      </w:r>
      <w:r w:rsidR="00832868">
        <w:rPr>
          <w:noProof/>
        </w:rPr>
        <w:pict>
          <v:shape id="_x0000_s1761" type="#_x0000_t75" style="position:absolute;margin-left:-83pt;margin-top:404pt;width:315pt;height:264.1pt;z-index:-250290176;mso-position-horizontal-relative:text;mso-position-vertical-relative:text;mso-width-relative:page;mso-height-relative:page">
            <v:imagedata r:id="rId25" o:title="345859252_1542442419615074_767076728513421193_n"/>
          </v:shape>
        </w:pict>
      </w:r>
      <w:r w:rsidR="00A55757">
        <w:rPr>
          <w:noProof/>
          <w:lang w:eastAsia="en-US" w:bidi="th-TH"/>
        </w:rPr>
        <w:pict w14:anchorId="5DCDC056">
          <v:shape id="_x0000_s1316" type="#_x0000_t202" style="position:absolute;margin-left:-69.4pt;margin-top:115.75pt;width:554.5pt;height:282.4pt;z-index:252096512;mso-position-horizontal-relative:text;mso-position-vertical-relative:text;mso-width-relative:margin;mso-height-relative:margin" fillcolor="white [3201]" strokecolor="#f79646 [3209]" strokeweight="2.5pt">
            <v:shadow color="#868686"/>
            <v:textbox style="mso-next-textbox:#_x0000_s1316">
              <w:txbxContent>
                <w:p w:rsidR="00832868" w:rsidRPr="00832868" w:rsidRDefault="00832868" w:rsidP="00832868">
                  <w:pPr>
                    <w:ind w:firstLine="720"/>
                    <w:jc w:val="thaiDistribute"/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lang w:eastAsia="en-US"/>
                    </w:rPr>
                  </w:pPr>
                  <w:r w:rsidRPr="00832868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>วันที่ 11 พฤษภาคม 2566 เวลา 13.00 น. นายอุดม เชียงยศ นายกเทศมนตรีตำบลก้อ พร้อมด้วย ว่าที่ร้อยตรีชัย</w:t>
                  </w:r>
                  <w:proofErr w:type="spellStart"/>
                  <w:r w:rsidRPr="00832868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>ยุทธ</w:t>
                  </w:r>
                  <w:proofErr w:type="spellEnd"/>
                  <w:r w:rsidRPr="00832868">
                    <w:rPr>
                      <w:rFonts w:ascii="Arial" w:hAnsi="Arial" w:cs="Arial" w:hint="cs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>​</w:t>
                  </w:r>
                  <w:r w:rsidRPr="00832868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 xml:space="preserve"> </w:t>
                  </w:r>
                  <w:proofErr w:type="spellStart"/>
                  <w:r w:rsidRPr="00832868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>คุณา</w:t>
                  </w:r>
                  <w:proofErr w:type="spellEnd"/>
                  <w:r w:rsidRPr="00832868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>พรสุจริต</w:t>
                  </w:r>
                  <w:r w:rsidRPr="00832868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 xml:space="preserve"> </w:t>
                  </w:r>
                  <w:r w:rsidRPr="00832868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>ปลัดเทศบาลตำบลก้อ</w:t>
                  </w:r>
                  <w:r w:rsidRPr="00832868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 xml:space="preserve"> </w:t>
                  </w:r>
                  <w:proofErr w:type="spellStart"/>
                  <w:r w:rsidRPr="00832868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>นางลภัสรดา</w:t>
                  </w:r>
                  <w:proofErr w:type="spellEnd"/>
                  <w:r w:rsidRPr="00832868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 xml:space="preserve"> </w:t>
                  </w:r>
                  <w:r w:rsidRPr="00832868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>ดงคำฟู</w:t>
                  </w:r>
                  <w:r w:rsidRPr="00832868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 xml:space="preserve"> </w:t>
                  </w:r>
                  <w:r w:rsidRPr="00832868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>ผู้อำนวยการกองยุทธศาสตร์และงบประมาณ</w:t>
                  </w:r>
                  <w:r w:rsidRPr="00832868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 xml:space="preserve"> </w:t>
                  </w:r>
                  <w:r w:rsidRPr="00832868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>คณะผู้บริหารเทศบาล</w:t>
                  </w:r>
                  <w:r w:rsidRPr="00832868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 xml:space="preserve"> </w:t>
                  </w:r>
                  <w:r w:rsidRPr="00832868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>ประธานสภาเทศบาลตำบลก้อ</w:t>
                  </w:r>
                  <w:r w:rsidRPr="00832868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 xml:space="preserve"> </w:t>
                  </w:r>
                  <w:r w:rsidRPr="00832868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>แพทย์ประจำตำบลก้อ</w:t>
                  </w:r>
                  <w:r w:rsidRPr="00832868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 xml:space="preserve"> </w:t>
                  </w:r>
                  <w:r w:rsidRPr="00832868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>กำนันและผู้ใหญ่บ้าน</w:t>
                  </w:r>
                  <w:r w:rsidRPr="00832868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 xml:space="preserve"> </w:t>
                  </w:r>
                  <w:r w:rsidRPr="00832868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>เข้าร่วมประชุมการนำเสนอข้อมูลประกอบการพิจารณาคัดเลือกโครงกา</w:t>
                  </w:r>
                  <w:r w:rsidRPr="00832868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>รขอรับการสนับสนุนรถดับเพลิงเทศบาลตำบลก้อ จากโครงการความร่วมมือทางด้านเศรษฐกิจแบบให้เปล่าเพื่อพื้นฐานและความมั่นคงของมนุษย์ (คุ</w:t>
                  </w:r>
                  <w:proofErr w:type="spellStart"/>
                  <w:r w:rsidRPr="00832868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>ซะโนะเนะ</w:t>
                  </w:r>
                  <w:proofErr w:type="spellEnd"/>
                  <w:r w:rsidRPr="00832868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>) เพื่อตอบข้อซักถามและให้ข้อมูลต่อคณะกรรมการประเมินฯ คุณ</w:t>
                  </w:r>
                  <w:proofErr w:type="spellStart"/>
                  <w:r w:rsidRPr="00832868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>ฮิ</w:t>
                  </w:r>
                  <w:proofErr w:type="spellEnd"/>
                  <w:r w:rsidRPr="00832868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>โรมิ ชินเซกิ รองกงสุลใหญ่ญี่ปุ่น ณ นครเชียงใหม่ และคุณอายะ คา</w:t>
                  </w:r>
                  <w:proofErr w:type="spellStart"/>
                  <w:r w:rsidRPr="00832868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>วาอิ</w:t>
                  </w:r>
                  <w:proofErr w:type="spellEnd"/>
                  <w:r w:rsidRPr="00832868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 xml:space="preserve"> ผู้ประสานงานโครงการฯ รับฟังการนำเสนอ ณ ห้องประชุมเทศบาลตำบลก้อ</w:t>
                  </w:r>
                </w:p>
                <w:p w:rsidR="00390285" w:rsidRPr="00A85C25" w:rsidRDefault="00832868" w:rsidP="00832868">
                  <w:pPr>
                    <w:ind w:firstLine="720"/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rtl/>
                      <w:cs/>
                      <w:lang w:bidi="th-TH"/>
                    </w:rPr>
                  </w:pPr>
                  <w:r w:rsidRPr="00832868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>เทศบาลตำบลก้อ ได้จัดทำ "โครงการสนับสนุนรถดับเพลิงเทศบาลตำบลก้อ อำเภอลี้ จังหวัดลำพูน"จากรัฐบาลญี่ปุ่นซึ่งได้ให้ความช่วยเหลือแก่ประเทศไทยรูปแบบของความร่วมมือทางด้านเศรษฐกิจและการพัฒนาอย่างเป็นทางการ (โอดีเอ โครงการความร่วมมือทางด้านเศรษฐกิจแบบให้เปล่าเพื่อพื้นฐานและความมั่นคงของมนุษย์ (คุ</w:t>
                  </w:r>
                  <w:proofErr w:type="spellStart"/>
                  <w:r w:rsidRPr="00832868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>ชะโนะเนะ</w:t>
                  </w:r>
                  <w:proofErr w:type="spellEnd"/>
                  <w:r w:rsidRPr="00832868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>) ที่มุ่งเน้นการสนับสนุนการพัฒนาสังคมและเศรษฐกิจในระดับพื้นฐาน รวมถึงการรักษาความมั่นคงของมนุษย์ กลุ่มเป้าหมายของโครงการต้องเป็นผู้ด้อยโอกาสทางสังคมและขาดความมั่นคงทางสังคม</w:t>
                  </w:r>
                </w:p>
              </w:txbxContent>
            </v:textbox>
          </v:shape>
        </w:pict>
      </w:r>
      <w:r w:rsidR="00A55757">
        <w:rPr>
          <w:rFonts w:ascii="TH SarabunIT๙" w:hAnsi="TH SarabunIT๙" w:cs="TH SarabunIT๙"/>
          <w:b/>
          <w:bCs/>
          <w:noProof/>
          <w:color w:val="FFFF00"/>
          <w:sz w:val="36"/>
          <w:szCs w:val="36"/>
          <w:lang w:eastAsia="en-US" w:bidi="th-TH"/>
        </w:rPr>
        <w:pict w14:anchorId="5FDC8EE6">
          <v:shape id="_x0000_s1396" type="#_x0000_t202" style="position:absolute;margin-left:14.65pt;margin-top:170.3pt;width:300.4pt;height:36.25pt;z-index:252391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96" inset="0,0,0,0">
              <w:txbxContent>
                <w:p w:rsidR="00C8060B" w:rsidRPr="0001503F" w:rsidRDefault="00C8060B" w:rsidP="00C8060B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ประจำเดือน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พฤษภาคม</w:t>
                  </w:r>
                  <w:r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25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66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 xml:space="preserve">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ฉบับที่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5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ครั้งที่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1</w:t>
                  </w:r>
                </w:p>
                <w:p w:rsidR="00390285" w:rsidRPr="00C8060B" w:rsidRDefault="00390285" w:rsidP="0006348A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A55757">
        <w:rPr>
          <w:rFonts w:ascii="TH SarabunIT๙" w:hAnsi="TH SarabunIT๙" w:cs="TH SarabunIT๙"/>
          <w:b/>
          <w:bCs/>
          <w:noProof/>
          <w:color w:val="FFFF00"/>
          <w:sz w:val="36"/>
          <w:szCs w:val="36"/>
          <w:lang w:eastAsia="en-US" w:bidi="th-TH"/>
        </w:rPr>
        <w:pict w14:anchorId="2B630A3D">
          <v:shape id="_x0000_s1395" type="#_x0000_t202" style="position:absolute;margin-left:13.85pt;margin-top:169.5pt;width:300.4pt;height:36.25pt;z-index:252390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95" inset="0,0,0,0">
              <w:txbxContent>
                <w:p w:rsidR="00390285" w:rsidRPr="00715318" w:rsidRDefault="00390285" w:rsidP="0006348A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A55757">
        <w:rPr>
          <w:noProof/>
          <w:lang w:eastAsia="en-US" w:bidi="th-TH"/>
        </w:rPr>
        <w:pict w14:anchorId="118C8EB2">
          <v:shape id="_x0000_s1342" type="#_x0000_t202" style="position:absolute;margin-left:9.55pt;margin-top:170.7pt;width:300.4pt;height:36.25pt;z-index:252145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42" inset="0,0,0,0">
              <w:txbxContent>
                <w:p w:rsidR="00390285" w:rsidRPr="00715318" w:rsidRDefault="00390285" w:rsidP="004A104F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A55757">
        <w:rPr>
          <w:noProof/>
          <w:lang w:eastAsia="en-US" w:bidi="th-TH"/>
        </w:rPr>
        <w:pict w14:anchorId="584AEF8C">
          <v:shape id="_x0000_s1308" type="#_x0000_t202" style="position:absolute;margin-left:447.7pt;margin-top:679.05pt;width:42.3pt;height:51.9pt;z-index:25208012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08">
              <w:txbxContent>
                <w:p w:rsidR="00390285" w:rsidRPr="00464AC4" w:rsidRDefault="00390285" w:rsidP="005D06C8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5</w:t>
                  </w:r>
                </w:p>
              </w:txbxContent>
            </v:textbox>
          </v:shape>
        </w:pict>
      </w:r>
      <w:r w:rsidR="003C03AC">
        <w:rPr>
          <w:rFonts w:cs="Angsana New"/>
          <w:cs/>
          <w:lang w:bidi="th-TH"/>
        </w:rPr>
        <w:br w:type="page"/>
      </w:r>
      <w:r>
        <w:rPr>
          <w:noProof/>
        </w:rPr>
        <w:lastRenderedPageBreak/>
        <w:pict>
          <v:shape id="_x0000_s1763" type="#_x0000_t75" style="position:absolute;margin-left:280.2pt;margin-top:269.25pt;width:220pt;height:389.75pt;z-index:-250288128;mso-position-horizontal-relative:text;mso-position-vertical-relative:text;mso-width-relative:page;mso-height-relative:page">
            <v:imagedata r:id="rId26" o:title="345299865_1211034862921957_5694357814241962585_n"/>
          </v:shape>
        </w:pict>
      </w:r>
      <w:r>
        <w:rPr>
          <w:noProof/>
        </w:rPr>
        <w:pict>
          <v:shape id="_x0000_s1767" type="#_x0000_t75" style="position:absolute;margin-left:-73pt;margin-top:269pt;width:466.3pt;height:391pt;z-index:-250279936;mso-position-horizontal-relative:text;mso-position-vertical-relative:text;mso-width-relative:page;mso-height-relative:page">
            <v:imagedata r:id="rId27" o:title="346262729_976112626745358_9127926748439317576_n"/>
          </v:shape>
        </w:pict>
      </w:r>
      <w:r w:rsidR="00A55757">
        <w:rPr>
          <w:noProof/>
          <w:lang w:eastAsia="en-US" w:bidi="th-TH"/>
        </w:rPr>
        <w:pict w14:anchorId="42A80920">
          <v:shape id="_x0000_s1319" type="#_x0000_t202" style="position:absolute;margin-left:-69.75pt;margin-top:124.75pt;width:553.95pt;height:136pt;z-index:252097536;mso-position-horizontal-relative:text;mso-position-vertical-relative:text;mso-width-relative:margin;mso-height-relative:margin" fillcolor="white [3201]" strokecolor="#c0504d [3205]" strokeweight="5pt">
            <v:stroke linestyle="thickThin"/>
            <v:shadow color="#868686"/>
            <v:textbox style="mso-next-textbox:#_x0000_s1319">
              <w:txbxContent>
                <w:p w:rsidR="00390285" w:rsidRPr="00D8463B" w:rsidRDefault="009A1ADB" w:rsidP="00FC3F04">
                  <w:pPr>
                    <w:ind w:firstLine="720"/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  <w:lang w:bidi="th-TH"/>
                    </w:rPr>
                  </w:pPr>
                  <w:r w:rsidRPr="009A1ADB">
                    <w:rPr>
                      <w:rFonts w:ascii="TH SarabunIT๙" w:hAnsi="TH SarabunIT๙" w:cs="TH SarabunIT๙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วันที่ 12 พฤษภาคม 2566 นายอุดม เชียงยศ นายกเทศมนตรีตำบลก้อ พร้อมด้วย คณะผู้บริหารเทศบาล ประธานสภาเทศบาลตำบลก้อ พนักงาน เจ้าหน้าที่เทศบาลตำบลก้อ เข้าร่วมประเพณีสรงน้ำพระ</w:t>
                  </w:r>
                  <w:proofErr w:type="spellStart"/>
                  <w:r w:rsidRPr="009A1ADB">
                    <w:rPr>
                      <w:rFonts w:ascii="TH SarabunIT๙" w:hAnsi="TH SarabunIT๙" w:cs="TH SarabunIT๙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ธาตุส</w:t>
                  </w:r>
                  <w:proofErr w:type="spellEnd"/>
                  <w:r w:rsidRPr="009A1ADB">
                    <w:rPr>
                      <w:rFonts w:ascii="TH SarabunIT๙" w:hAnsi="TH SarabunIT๙" w:cs="TH SarabunIT๙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ลีเวียงก้อ โดยวัดก้อทุ่ง รับเงินอุดหนุนโครงการประเพณีสรงน้ำพระ</w:t>
                  </w:r>
                  <w:proofErr w:type="spellStart"/>
                  <w:r w:rsidRPr="009A1ADB">
                    <w:rPr>
                      <w:rFonts w:ascii="TH SarabunIT๙" w:hAnsi="TH SarabunIT๙" w:cs="TH SarabunIT๙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ธาตุส</w:t>
                  </w:r>
                  <w:proofErr w:type="spellEnd"/>
                  <w:r w:rsidRPr="009A1ADB">
                    <w:rPr>
                      <w:rFonts w:ascii="TH SarabunIT๙" w:hAnsi="TH SarabunIT๙" w:cs="TH SarabunIT๙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ลีเวียงก้อ (วัดก้อทุ่ง) ประจำปี 2566 จากเทศบาลตำบลก้อ เพื่อส่งเสริมทำนุบำรุงศาสนาและอนุรักษ์ศิลปะวัฒนาธรรมและประเพณีท้องถิ่น เพื่ออนุรักษ์และสืบสานวัฒนธรรมประเพณีล้านนา ซึ่งมีความสำคัญต่อวิถีชีวิตของชุมชนในตำบลก้อ และเพื่อการส่งเสริมการท่องเที่ยวเชิงวัฒนธรรมและอนุรักษ์ ณ วัดก้อทุ่ง ตำบลก้อ อำเภอลี้ จังหวัดลำพูน</w:t>
                  </w:r>
                </w:p>
              </w:txbxContent>
            </v:textbox>
          </v:shape>
        </w:pict>
      </w:r>
      <w:r w:rsidR="00A55757">
        <w:rPr>
          <w:noProof/>
          <w:lang w:eastAsia="en-US" w:bidi="th-TH"/>
        </w:rPr>
        <w:pict w14:anchorId="4372F2DB">
          <v:shape id="_x0000_s1398" type="#_x0000_t202" style="position:absolute;margin-left:13.6pt;margin-top:169.85pt;width:300.4pt;height:36.25pt;z-index:252393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98" inset="0,0,0,0">
              <w:txbxContent>
                <w:p w:rsidR="00C8060B" w:rsidRPr="0001503F" w:rsidRDefault="00C8060B" w:rsidP="00C8060B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ประจำเดือน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พฤษภาคม</w:t>
                  </w:r>
                  <w:r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25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66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 xml:space="preserve">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ฉบับที่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5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ครั้งที่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1</w:t>
                  </w:r>
                </w:p>
                <w:p w:rsidR="00390285" w:rsidRPr="00C8060B" w:rsidRDefault="00390285" w:rsidP="0006348A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A55757">
        <w:rPr>
          <w:noProof/>
          <w:lang w:eastAsia="en-US" w:bidi="th-TH"/>
        </w:rPr>
        <w:pict w14:anchorId="2BDB9A6B">
          <v:shape id="_x0000_s1397" type="#_x0000_t202" style="position:absolute;margin-left:12.8pt;margin-top:169.05pt;width:300.4pt;height:36.25pt;z-index:252392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97" inset="0,0,0,0">
              <w:txbxContent>
                <w:p w:rsidR="00390285" w:rsidRPr="00715318" w:rsidRDefault="00390285" w:rsidP="0006348A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A55757">
        <w:rPr>
          <w:noProof/>
          <w:lang w:eastAsia="en-US" w:bidi="th-TH"/>
        </w:rPr>
        <w:pict w14:anchorId="22BFD310">
          <v:shape id="_x0000_s1343" type="#_x0000_t202" style="position:absolute;margin-left:7.95pt;margin-top:169.9pt;width:300.4pt;height:36.25pt;z-index:252146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43" inset="0,0,0,0">
              <w:txbxContent>
                <w:p w:rsidR="00390285" w:rsidRPr="00715318" w:rsidRDefault="00390285" w:rsidP="004A104F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A55757">
        <w:rPr>
          <w:noProof/>
          <w:lang w:eastAsia="en-US" w:bidi="th-TH"/>
        </w:rPr>
        <w:pict w14:anchorId="3410DEA3">
          <v:shape id="_x0000_s1309" type="#_x0000_t202" style="position:absolute;margin-left:450.6pt;margin-top:678.5pt;width:42.3pt;height:51.9pt;z-index:25208115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09">
              <w:txbxContent>
                <w:p w:rsidR="00390285" w:rsidRPr="00464AC4" w:rsidRDefault="00390285" w:rsidP="005D06C8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6</w:t>
                  </w:r>
                </w:p>
              </w:txbxContent>
            </v:textbox>
          </v:shape>
        </w:pict>
      </w:r>
      <w:r w:rsidR="003C03AC">
        <w:rPr>
          <w:rFonts w:cs="Angsana New"/>
          <w:cs/>
          <w:lang w:bidi="th-TH"/>
        </w:rPr>
        <w:br w:type="page"/>
      </w:r>
      <w:r>
        <w:rPr>
          <w:noProof/>
        </w:rPr>
        <w:lastRenderedPageBreak/>
        <w:pict>
          <v:shape id="_x0000_s1771" type="#_x0000_t75" style="position:absolute;margin-left:-70pt;margin-top:487pt;width:255pt;height:189pt;z-index:-250271744;mso-position-horizontal-relative:text;mso-position-vertical-relative:text;mso-width-relative:page;mso-height-relative:page">
            <v:imagedata r:id="rId28" o:title="346850030_620894853245680_4023333750306758512_n"/>
          </v:shape>
        </w:pict>
      </w:r>
      <w:r>
        <w:rPr>
          <w:noProof/>
        </w:rPr>
        <w:pict>
          <v:shape id="_x0000_s1770" type="#_x0000_t75" style="position:absolute;margin-left:193pt;margin-top:487pt;width:4in;height:187.6pt;z-index:-250273792;mso-position-horizontal-relative:text;mso-position-vertical-relative:text;mso-width-relative:page;mso-height-relative:page">
            <v:imagedata r:id="rId29" o:title="346104368_1233551274193195_7287414415775943256_n"/>
          </v:shape>
        </w:pict>
      </w:r>
      <w:r>
        <w:rPr>
          <w:noProof/>
        </w:rPr>
        <w:pict>
          <v:shape id="_x0000_s1768" type="#_x0000_t75" style="position:absolute;margin-left:193pt;margin-top:267pt;width:4in;height:216.5pt;z-index:-250277888;mso-position-horizontal-relative:text;mso-position-vertical-relative:text;mso-width-relative:page;mso-height-relative:page">
            <v:imagedata r:id="rId30" o:title="345611011_958641575141800_3747328052729651652_n"/>
          </v:shape>
        </w:pict>
      </w:r>
      <w:r>
        <w:rPr>
          <w:noProof/>
        </w:rPr>
        <w:pict>
          <v:shape id="_x0000_s1769" type="#_x0000_t75" style="position:absolute;margin-left:-68.9pt;margin-top:265.6pt;width:253.9pt;height:212.9pt;z-index:-250275840;mso-position-horizontal-relative:text;mso-position-vertical-relative:text;mso-width-relative:page;mso-height-relative:page">
            <v:imagedata r:id="rId31" o:title="345636669_3467651946827255_8387008998958045488_n"/>
          </v:shape>
        </w:pict>
      </w:r>
      <w:r w:rsidR="00A55757">
        <w:rPr>
          <w:noProof/>
          <w:lang w:eastAsia="en-US" w:bidi="th-TH"/>
        </w:rPr>
        <w:pict w14:anchorId="2461B0D7">
          <v:shape id="_x0000_s1349" type="#_x0000_t202" style="position:absolute;margin-left:-71.85pt;margin-top:117.75pt;width:554.5pt;height:137.45pt;z-index:252237824;mso-position-horizontal-relative:text;mso-position-vertical-relative:text;mso-width-relative:margin;mso-height-relative:margin" fillcolor="white [3201]" strokecolor="black [3200]" strokeweight="5pt">
            <v:stroke linestyle="thickThin"/>
            <v:shadow color="#868686"/>
            <v:textbox style="mso-next-textbox:#_x0000_s1349">
              <w:txbxContent>
                <w:p w:rsidR="00390285" w:rsidRPr="009A1ADB" w:rsidRDefault="009A1ADB" w:rsidP="00422F9A">
                  <w:pPr>
                    <w:ind w:firstLine="720"/>
                    <w:jc w:val="both"/>
                    <w:rPr>
                      <w:rFonts w:ascii="ThaiSans Neue" w:hAnsi="ThaiSans Neue" w:cs="ThaiSans Neue" w:hint="cs"/>
                      <w:b/>
                      <w:bCs/>
                      <w:sz w:val="178"/>
                      <w:szCs w:val="178"/>
                      <w:cs/>
                      <w:lang w:bidi="th-TH"/>
                    </w:rPr>
                  </w:pPr>
                  <w:r w:rsidRPr="009A1ADB">
                    <w:rPr>
                      <w:rFonts w:ascii="Cordia New" w:hAnsi="Cordia New" w:cs="Cordia New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วันที่ 13 พฤษภาคม 2566 เวลา 08.30 น. นายอุดม เชียงยศ  นายกเทศมนตรีตำบลก้อ มอบหมายให้​ งานสาธารณสุข สำนักปลัดเทศบาลตำบลก้อ ร่วมกับ เจ้าหน้าที่ </w:t>
                  </w:r>
                  <w:proofErr w:type="spellStart"/>
                  <w:r w:rsidRPr="009A1ADB">
                    <w:rPr>
                      <w:rFonts w:ascii="Cordia New" w:hAnsi="Cordia New" w:cs="Cordia New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อส</w:t>
                  </w:r>
                  <w:proofErr w:type="spellEnd"/>
                  <w:r w:rsidRPr="009A1ADB">
                    <w:rPr>
                      <w:rFonts w:ascii="Cordia New" w:hAnsi="Cordia New" w:cs="Cordia New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ม. ดำเนินการพ่นหมอกควันกำจัดลูกน้ำยุงลายในและนอกอาคารโรงเรียนบ้านก้อจัดสรร และสนับสนุนทรายกำจัดลูกน้ำ (ทรายที่ถูกเคลือบด้วยสารเคมี</w:t>
                  </w:r>
                  <w:proofErr w:type="spellStart"/>
                  <w:r w:rsidRPr="009A1ADB">
                    <w:rPr>
                      <w:rFonts w:ascii="Cordia New" w:hAnsi="Cordia New" w:cs="Cordia New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พวกอะเบท</w:t>
                  </w:r>
                  <w:proofErr w:type="spellEnd"/>
                  <w:r w:rsidRPr="009A1ADB">
                    <w:rPr>
                      <w:rFonts w:ascii="Cordia New" w:hAnsi="Cordia New" w:cs="Cordia New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เป็นสารประกอบที่มีฟอสฟอรัสเป็นองค์ประกอบ) ซึ่งทางกระทรวงสาธารณสุขได้นำมาใช้ในการกำจัดลูกน้ำของยุงลายตามบ้านเรือน เพื่อเตรียมความพร้อมสำหรับการเปิดภาคเรียน ประจำปีการศึกษา​ 2566</w:t>
                  </w:r>
                </w:p>
              </w:txbxContent>
            </v:textbox>
          </v:shape>
        </w:pict>
      </w:r>
      <w:r w:rsidR="00A55757">
        <w:rPr>
          <w:noProof/>
          <w:lang w:eastAsia="en-US" w:bidi="th-TH"/>
        </w:rPr>
        <w:pict w14:anchorId="623E57EB">
          <v:shape id="_x0000_s1329" type="#_x0000_t202" style="position:absolute;margin-left:447.05pt;margin-top:679.7pt;width:42.3pt;height:62.2pt;z-index:25213747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29;mso-fit-shape-to-text:t">
              <w:txbxContent>
                <w:p w:rsidR="00390285" w:rsidRPr="00464AC4" w:rsidRDefault="00390285" w:rsidP="001775C2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7</w:t>
                  </w:r>
                </w:p>
              </w:txbxContent>
            </v:textbox>
          </v:shape>
        </w:pict>
      </w:r>
      <w:r w:rsidR="00A55757">
        <w:rPr>
          <w:noProof/>
          <w:lang w:eastAsia="en-US" w:bidi="th-TH"/>
        </w:rPr>
        <w:pict w14:anchorId="0CBFAB8A">
          <v:shape id="_x0000_s1344" type="#_x0000_t202" style="position:absolute;margin-left:10.35pt;margin-top:171.5pt;width:300.4pt;height:36.25pt;z-index:252147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44" inset="0,0,0,0">
              <w:txbxContent>
                <w:p w:rsidR="00C8060B" w:rsidRPr="0001503F" w:rsidRDefault="00C8060B" w:rsidP="00C8060B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ประจำเดือน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พฤษภาคม</w:t>
                  </w:r>
                  <w:r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25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66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 xml:space="preserve">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ฉบับที่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5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ครั้งที่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1</w:t>
                  </w:r>
                </w:p>
                <w:p w:rsidR="00390285" w:rsidRPr="00C8060B" w:rsidRDefault="00390285" w:rsidP="004A104F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465010">
        <w:rPr>
          <w:rFonts w:cs="Angsana New"/>
          <w:cs/>
          <w:lang w:bidi="th-TH"/>
        </w:rPr>
        <w:br w:type="page"/>
      </w:r>
    </w:p>
    <w:p w:rsidR="00422F9A" w:rsidRDefault="00E14340">
      <w:pPr>
        <w:rPr>
          <w:lang w:bidi="th-TH"/>
        </w:rPr>
      </w:pPr>
      <w:r>
        <w:rPr>
          <w:noProof/>
        </w:rPr>
        <w:lastRenderedPageBreak/>
        <w:pict>
          <v:shape id="_x0000_s1774" type="#_x0000_t75" style="position:absolute;margin-left:205pt;margin-top:314pt;width:274pt;height:185.55pt;z-index:-250265600;mso-position-horizontal-relative:text;mso-position-vertical-relative:text;mso-width-relative:page;mso-height-relative:page">
            <v:imagedata r:id="rId32" o:title="347142353_170090795714284_4677775630802021962_n"/>
          </v:shape>
        </w:pict>
      </w:r>
      <w:r>
        <w:rPr>
          <w:noProof/>
        </w:rPr>
        <w:pict>
          <v:shape id="_x0000_s1772" type="#_x0000_t75" style="position:absolute;margin-left:205pt;margin-top:505.7pt;width:273pt;height:169pt;z-index:-250269696;mso-position-horizontal-relative:text;mso-position-vertical-relative:text;mso-width-relative:page;mso-height-relative:page">
            <v:imagedata r:id="rId33" o:title="346945547_1063271421313282_2752471093342879525_n"/>
          </v:shape>
        </w:pict>
      </w:r>
      <w:r>
        <w:rPr>
          <w:noProof/>
        </w:rPr>
        <w:pict>
          <v:shape id="_x0000_s1773" type="#_x0000_t75" style="position:absolute;margin-left:-69.45pt;margin-top:507pt;width:263.7pt;height:166.7pt;z-index:-250267648;mso-position-horizontal-relative:text;mso-position-vertical-relative:text;mso-width-relative:page;mso-height-relative:page">
            <v:imagedata r:id="rId34" o:title="346972354_3358158561162891_3631262299613929092_n"/>
          </v:shape>
        </w:pict>
      </w:r>
      <w:r>
        <w:rPr>
          <w:noProof/>
        </w:rPr>
        <w:pict>
          <v:shape id="_x0000_s1775" type="#_x0000_t75" style="position:absolute;margin-left:-74pt;margin-top:313pt;width:267pt;height:188.7pt;z-index:-250263552;mso-position-horizontal-relative:text;mso-position-vertical-relative:text;mso-width-relative:page;mso-height-relative:page">
            <v:imagedata r:id="rId35" o:title="347137688_767040138207744_4414407580589271267_n"/>
          </v:shape>
        </w:pict>
      </w:r>
      <w:r w:rsidR="00A55757">
        <w:rPr>
          <w:noProof/>
          <w:lang w:eastAsia="en-US" w:bidi="th-TH"/>
        </w:rPr>
        <w:pict w14:anchorId="642B0A7D">
          <v:shape id="_x0000_s1328" type="#_x0000_t202" style="position:absolute;margin-left:-69.45pt;margin-top:119.9pt;width:554.5pt;height:187.65pt;z-index:252132352;mso-position-horizontal-relative:text;mso-position-vertical-relative:text;mso-width-relative:margin;mso-height-relative:margin" fillcolor="white [3201]" strokecolor="black [3200]" strokeweight="1pt">
            <v:stroke dashstyle="dash"/>
            <v:shadow color="#868686"/>
            <v:textbox style="mso-next-textbox:#_x0000_s1328">
              <w:txbxContent>
                <w:p w:rsidR="009A1ADB" w:rsidRPr="009A1ADB" w:rsidRDefault="009A1ADB" w:rsidP="009A1ADB">
                  <w:pPr>
                    <w:ind w:firstLine="720"/>
                    <w:jc w:val="both"/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</w:rPr>
                  </w:pPr>
                  <w:r w:rsidRPr="009A1ADB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วันที่ 15 พฤษภาคม 2566 เวลา 09.30 น. นายอุดม เชียงยศ  นายกเทศมนตรีตำบลก้อ</w:t>
                  </w:r>
                  <w:r w:rsidRPr="009A1ADB">
                    <w:rPr>
                      <w:rFonts w:ascii="Arial" w:hAnsi="Arial" w:cs="Arial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9A1ADB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9A1ADB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พร้อมด้วย</w:t>
                  </w:r>
                  <w:r w:rsidRPr="009A1ADB">
                    <w:rPr>
                      <w:rFonts w:ascii="Arial" w:hAnsi="Arial" w:cs="Arial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9A1ADB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9A1ADB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นาย</w:t>
                  </w:r>
                  <w:proofErr w:type="spellStart"/>
                  <w:r w:rsidRPr="009A1ADB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พิชญะ</w:t>
                  </w:r>
                  <w:proofErr w:type="spellEnd"/>
                  <w:r w:rsidRPr="009A1ADB">
                    <w:rPr>
                      <w:rFonts w:ascii="Arial" w:hAnsi="Arial" w:cs="Arial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9A1ADB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9A1ADB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สุยะมัน</w:t>
                  </w:r>
                  <w:r w:rsidRPr="009A1ADB">
                    <w:rPr>
                      <w:rFonts w:ascii="Arial" w:hAnsi="Arial" w:cs="Arial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9A1ADB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9A1ADB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รองนายก</w:t>
                  </w:r>
                  <w:r w:rsidRPr="009A1ADB">
                    <w:rPr>
                      <w:rFonts w:ascii="Arial" w:hAnsi="Arial" w:cs="Arial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9A1ADB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เทศมน</w:t>
                  </w:r>
                  <w:r w:rsidRPr="009A1ADB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ตรี</w:t>
                  </w:r>
                  <w:r w:rsidRPr="009A1ADB">
                    <w:rPr>
                      <w:rFonts w:ascii="Arial" w:hAnsi="Arial" w:cs="Arial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9A1ADB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ตำบลก้อ</w:t>
                  </w:r>
                  <w:r w:rsidRPr="009A1ADB">
                    <w:rPr>
                      <w:rFonts w:ascii="Arial" w:hAnsi="Arial" w:cs="Arial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9A1ADB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9A1ADB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และกลุ่มผู้สูงอายุ</w:t>
                  </w:r>
                  <w:r w:rsidRPr="009A1ADB">
                    <w:rPr>
                      <w:rFonts w:ascii="Arial" w:hAnsi="Arial" w:cs="Arial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9A1ADB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และแรงงานนอกระบบตำบลก้อ</w:t>
                  </w:r>
                  <w:r w:rsidRPr="009A1ADB">
                    <w:rPr>
                      <w:rFonts w:ascii="Arial" w:hAnsi="Arial" w:cs="Arial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9A1ADB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9A1ADB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เข้าร่วม</w:t>
                  </w:r>
                  <w:r w:rsidRPr="009A1ADB">
                    <w:rPr>
                      <w:rFonts w:ascii="Arial" w:hAnsi="Arial" w:cs="Arial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9A1ADB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9A1ADB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โครงการส่งเสริมการมีส่วนร่วม</w:t>
                  </w:r>
                  <w:r w:rsidRPr="009A1ADB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9A1ADB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เผยแพร่</w:t>
                  </w:r>
                  <w:r w:rsidRPr="009A1ADB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9A1ADB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ประชาสัมพันธ์</w:t>
                  </w:r>
                  <w:r w:rsidRPr="009A1ADB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9A1ADB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งานประกันสังคมสู่ผู้ประกันตน</w:t>
                  </w:r>
                  <w:r w:rsidRPr="009A1ADB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9A1ADB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ประจำปี</w:t>
                  </w:r>
                  <w:r w:rsidRPr="009A1ADB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2566</w:t>
                  </w:r>
                  <w:r w:rsidRPr="009A1ADB">
                    <w:rPr>
                      <w:rFonts w:ascii="Arial" w:hAnsi="Arial" w:cs="Arial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9A1ADB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โดยมี</w:t>
                  </w:r>
                  <w:r w:rsidRPr="009A1ADB">
                    <w:rPr>
                      <w:rFonts w:ascii="Arial" w:hAnsi="Arial" w:cs="Arial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9A1ADB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9A1ADB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ประกันสังคมจังหวัดลำพูน</w:t>
                  </w:r>
                  <w:r w:rsidRPr="009A1ADB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9A1ADB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แรงงานจังหวัดลำพูน</w:t>
                  </w:r>
                  <w:r w:rsidRPr="009A1ADB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9A1ADB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สวัสดิการและคุ้มครองแรงงานจังหวัดลำพูน</w:t>
                  </w:r>
                  <w:r w:rsidRPr="009A1ADB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9A1ADB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พัฒนาฝ</w:t>
                  </w:r>
                  <w:r w:rsidRPr="009A1ADB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ีมือแรงงานจังหวัดลำพูน จัดหางานจังหวัดลำพูน ให้ความรู้</w:t>
                  </w:r>
                  <w:r w:rsidRPr="009A1ADB">
                    <w:rPr>
                      <w:rFonts w:ascii="Arial" w:hAnsi="Arial" w:cs="Arial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9A1ADB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เพื่อการพัฒนาศักยภาพแรงงานผู้สูงอายุและผู้นำแรงงานนอกระบบ</w:t>
                  </w:r>
                  <w:r w:rsidRPr="009A1ADB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9A1ADB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และผู้ประกันตนประกันสังคม</w:t>
                  </w:r>
                  <w:r w:rsidRPr="009A1ADB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9A1ADB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มีความรู้ความเข้าใจ</w:t>
                  </w:r>
                </w:p>
                <w:p w:rsidR="00390285" w:rsidRPr="00DB2A1E" w:rsidRDefault="009A1ADB" w:rsidP="009A1ADB">
                  <w:pPr>
                    <w:ind w:firstLine="720"/>
                    <w:jc w:val="both"/>
                    <w:rPr>
                      <w:rFonts w:ascii="TH SarabunIT๙" w:hAnsi="TH SarabunIT๙" w:cs="TH SarabunIT๙"/>
                      <w:b/>
                      <w:bCs/>
                      <w:sz w:val="52"/>
                      <w:szCs w:val="52"/>
                      <w:cs/>
                      <w:lang w:bidi="th-TH"/>
                    </w:rPr>
                  </w:pPr>
                  <w:r w:rsidRPr="009A1ADB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ต่อพระราชบัญญัติประกันสังคม พ.ศ.</w:t>
                  </w:r>
                  <w:r w:rsidRPr="009A1ADB">
                    <w:rPr>
                      <w:rFonts w:ascii="Arial" w:hAnsi="Arial" w:cs="Arial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9A1ADB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2533  </w:t>
                  </w:r>
                  <w:r w:rsidRPr="009A1ADB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พระราชบัญญัติประกันสังคม</w:t>
                  </w:r>
                  <w:r w:rsidRPr="009A1ADB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(</w:t>
                  </w:r>
                  <w:r w:rsidRPr="009A1ADB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ฉบับที่</w:t>
                  </w:r>
                  <w:r w:rsidRPr="009A1ADB">
                    <w:rPr>
                      <w:rFonts w:ascii="Arial" w:hAnsi="Arial" w:cs="Arial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9A1ADB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4) 2558 </w:t>
                  </w:r>
                  <w:r w:rsidRPr="009A1ADB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และพระราชบัญญั</w:t>
                  </w:r>
                  <w:r w:rsidRPr="009A1ADB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ติเงินทดแทน พ.ศ. 2537 และความรู้ด้านกฎหมายอื่นๆ ที่เกี่ยวข้อง</w:t>
                  </w:r>
                </w:p>
              </w:txbxContent>
            </v:textbox>
          </v:shape>
        </w:pict>
      </w:r>
      <w:r w:rsidR="00A55757">
        <w:rPr>
          <w:noProof/>
          <w:lang w:eastAsia="en-US" w:bidi="th-TH"/>
        </w:rPr>
        <w:pict w14:anchorId="52C9F821">
          <v:shape id="_x0000_s1385" type="#_x0000_t202" style="position:absolute;margin-left:17.95pt;margin-top:171.4pt;width:300.4pt;height:36.25pt;z-index:252382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85" inset="0,0,0,0">
              <w:txbxContent>
                <w:p w:rsidR="00C8060B" w:rsidRPr="0001503F" w:rsidRDefault="00C8060B" w:rsidP="00C8060B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ประจำเดือน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พฤษภาคม</w:t>
                  </w:r>
                  <w:r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25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66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 xml:space="preserve">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ฉบับที่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5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ครั้งที่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1</w:t>
                  </w:r>
                </w:p>
                <w:p w:rsidR="00390285" w:rsidRPr="00C8060B" w:rsidRDefault="00390285" w:rsidP="0001503F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A55757">
        <w:rPr>
          <w:rFonts w:ascii="ThaiSans Neue" w:hAnsi="ThaiSans Neue" w:cs="ThaiSans Neue"/>
          <w:b/>
          <w:bCs/>
          <w:noProof/>
          <w:sz w:val="72"/>
          <w:szCs w:val="72"/>
          <w:lang w:eastAsia="en-US" w:bidi="th-TH"/>
        </w:rPr>
        <w:pict w14:anchorId="2940E388">
          <v:shape id="_x0000_s1359" type="#_x0000_t202" style="position:absolute;margin-left:447pt;margin-top:677.6pt;width:42.3pt;height:62.2pt;z-index:25227468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59;mso-fit-shape-to-text:t">
              <w:txbxContent>
                <w:p w:rsidR="00390285" w:rsidRPr="00464AC4" w:rsidRDefault="00390285" w:rsidP="005F501C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8</w:t>
                  </w:r>
                </w:p>
              </w:txbxContent>
            </v:textbox>
          </v:shape>
        </w:pict>
      </w:r>
      <w:r w:rsidR="00422F9A">
        <w:rPr>
          <w:rFonts w:cs="Angsana New"/>
          <w:cs/>
          <w:lang w:bidi="th-TH"/>
        </w:rPr>
        <w:br w:type="page"/>
      </w:r>
      <w:r>
        <w:rPr>
          <w:noProof/>
        </w:rPr>
        <w:lastRenderedPageBreak/>
        <w:pict>
          <v:shape id="_x0000_s1778" type="#_x0000_t75" style="position:absolute;margin-left:-77pt;margin-top:448pt;width:276pt;height:209pt;z-index:-250257408;mso-position-horizontal-relative:text;mso-position-vertical-relative:text;mso-width-relative:page;mso-height-relative:page">
            <v:imagedata r:id="rId36" o:title="347427777_950372976150475_4595121301711609330_n"/>
          </v:shape>
        </w:pict>
      </w:r>
      <w:r>
        <w:rPr>
          <w:noProof/>
        </w:rPr>
        <w:pict>
          <v:shape id="_x0000_s1777" type="#_x0000_t75" style="position:absolute;margin-left:207pt;margin-top:450.2pt;width:280pt;height:208.8pt;z-index:-250259456;mso-position-horizontal-relative:text;mso-position-vertical-relative:text;mso-width-relative:page;mso-height-relative:page">
            <v:imagedata r:id="rId37" o:title="347249177_609373611132077_3989236333348825001_n"/>
          </v:shape>
        </w:pict>
      </w:r>
      <w:r>
        <w:rPr>
          <w:noProof/>
        </w:rPr>
        <w:pict>
          <v:shape id="_x0000_s1776" type="#_x0000_t75" style="position:absolute;margin-left:208pt;margin-top:237pt;width:280.25pt;height:210pt;z-index:-250261504;mso-position-horizontal-relative:text;mso-position-vertical-relative:text;mso-width-relative:page;mso-height-relative:page">
            <v:imagedata r:id="rId38" o:title="346812334_626563775999191_6022824356467113565_n"/>
          </v:shape>
        </w:pict>
      </w:r>
      <w:r>
        <w:rPr>
          <w:noProof/>
        </w:rPr>
        <w:pict>
          <v:shape id="_x0000_s1779" type="#_x0000_t75" style="position:absolute;margin-left:-77pt;margin-top:237pt;width:277pt;height:207.6pt;z-index:-250255360;mso-position-horizontal-relative:text;mso-position-vertical-relative:text;mso-width-relative:page;mso-height-relative:page">
            <v:imagedata r:id="rId39" o:title="346056187_1329224084323006_4024379056781388502_n"/>
          </v:shape>
        </w:pict>
      </w:r>
      <w:r w:rsidR="00A55757">
        <w:rPr>
          <w:noProof/>
          <w:lang w:eastAsia="en-US" w:bidi="th-TH"/>
        </w:rPr>
        <w:pict w14:anchorId="423D84A5">
          <v:shape id="_x0000_s1354" type="#_x0000_t202" style="position:absolute;margin-left:-69.2pt;margin-top:124.3pt;width:554.5pt;height:105.05pt;z-index:252249088;mso-position-horizontal-relative:text;mso-position-vertical-relative:text;mso-width-relative:margin;mso-height-relative:margin" fillcolor="white [3201]" strokecolor="#f79646 [3209]" strokeweight="2.5pt">
            <v:shadow color="#868686"/>
            <v:textbox style="mso-next-textbox:#_x0000_s1354">
              <w:txbxContent>
                <w:p w:rsidR="00390285" w:rsidRPr="008C598A" w:rsidRDefault="00E14340" w:rsidP="00275956">
                  <w:pPr>
                    <w:ind w:firstLine="720"/>
                    <w:jc w:val="both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  <w:lang w:bidi="th-TH"/>
                    </w:rPr>
                  </w:pPr>
                  <w:r w:rsidRPr="00E14340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วันที่ 16 พฤษภาคม 2566 เวลา 09.30 น. นายอุดม เชียงยศ นายกเทศมนตรีตำบลก้อ มอบหมายให้ ว่าที่ร้อยตรีชัย</w:t>
                  </w:r>
                  <w:proofErr w:type="spellStart"/>
                  <w:r w:rsidRPr="00E14340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ยุทธ</w:t>
                  </w:r>
                  <w:proofErr w:type="spellEnd"/>
                  <w:r w:rsidRPr="00E14340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proofErr w:type="spellStart"/>
                  <w:r w:rsidRPr="00E14340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คุณา</w:t>
                  </w:r>
                  <w:proofErr w:type="spellEnd"/>
                  <w:r w:rsidRPr="00E14340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พรสุจริต ปลัดเทศบาลตำบลก้อ เป็นประธานเปิดกิจกรรมปฐมนิเทศและประชุมผู้ปกครอง ศูนย์พัฒนาเด็กเล็กบ้านก้อจัดสรร สังกัดเทศบาลตำบลก้อ ประจำปีการศึกษา พ.ศ. 2566 ณ ห้องประชุมเทศบาลตำบลก้อ</w:t>
                  </w:r>
                </w:p>
              </w:txbxContent>
            </v:textbox>
          </v:shape>
        </w:pict>
      </w:r>
      <w:r w:rsidR="00A55757">
        <w:rPr>
          <w:noProof/>
          <w:lang w:eastAsia="en-US" w:bidi="th-TH"/>
        </w:rPr>
        <w:pict w14:anchorId="4D1692D5">
          <v:shape id="_x0000_s1376" type="#_x0000_t202" style="position:absolute;margin-left:7.25pt;margin-top:169.5pt;width:300.4pt;height:36.25pt;z-index:252374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76" inset="0,0,0,0">
              <w:txbxContent>
                <w:p w:rsidR="00C8060B" w:rsidRPr="0001503F" w:rsidRDefault="00C8060B" w:rsidP="00C8060B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ประจำเดือน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พฤษภาคม</w:t>
                  </w:r>
                  <w:r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25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66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 xml:space="preserve">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ฉบับที่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5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ครั้งที่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1</w:t>
                  </w:r>
                </w:p>
                <w:p w:rsidR="00390285" w:rsidRPr="00C8060B" w:rsidRDefault="00390285" w:rsidP="00786B9C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A55757">
        <w:rPr>
          <w:noProof/>
          <w:lang w:eastAsia="en-US" w:bidi="th-TH"/>
        </w:rPr>
        <w:pict w14:anchorId="760BD249">
          <v:shape id="_x0000_s1360" type="#_x0000_t202" style="position:absolute;margin-left:447.75pt;margin-top:678.25pt;width:42.3pt;height:62.2pt;z-index:25227571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60;mso-fit-shape-to-text:t">
              <w:txbxContent>
                <w:p w:rsidR="00390285" w:rsidRPr="00464AC4" w:rsidRDefault="00390285" w:rsidP="005F501C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9</w:t>
                  </w:r>
                </w:p>
              </w:txbxContent>
            </v:textbox>
          </v:shape>
        </w:pict>
      </w:r>
      <w:r w:rsidR="00422F9A">
        <w:rPr>
          <w:rFonts w:cs="Angsana New"/>
          <w:cs/>
          <w:lang w:bidi="th-TH"/>
        </w:rPr>
        <w:br w:type="page"/>
      </w:r>
    </w:p>
    <w:p w:rsidR="00422F9A" w:rsidRDefault="00422F9A">
      <w:pPr>
        <w:rPr>
          <w:lang w:bidi="th-TH"/>
        </w:rPr>
      </w:pPr>
    </w:p>
    <w:p w:rsidR="00CA1086" w:rsidRPr="00816B1B" w:rsidRDefault="009A1741">
      <w:pPr>
        <w:rPr>
          <w:rFonts w:cstheme="minorBidi" w:hint="cs"/>
          <w:cs/>
          <w:lang w:bidi="th-TH"/>
        </w:rPr>
      </w:pPr>
      <w:r>
        <w:rPr>
          <w:noProof/>
        </w:rPr>
        <w:pict>
          <v:shape id="_x0000_s1782" type="#_x0000_t75" style="position:absolute;margin-left:198pt;margin-top:242pt;width:284pt;height:190.2pt;z-index:-250249216;mso-position-horizontal-relative:text;mso-position-vertical-relative:text;mso-width-relative:page;mso-height-relative:page">
            <v:imagedata r:id="rId40" o:title="346320610_184450164548075_5273120311435261488_n"/>
          </v:shape>
        </w:pict>
      </w:r>
      <w:r>
        <w:rPr>
          <w:noProof/>
        </w:rPr>
        <w:pict>
          <v:shape id="_x0000_s1780" type="#_x0000_t75" style="position:absolute;margin-left:201.25pt;margin-top:439pt;width:282.55pt;height:212.45pt;z-index:-250253312;mso-position-horizontal-relative:text;mso-position-vertical-relative:text;mso-width-relative:page;mso-height-relative:page">
            <v:imagedata r:id="rId41" o:title="346295628_789652645757453_5505475407305921496_n"/>
          </v:shape>
        </w:pict>
      </w:r>
      <w:r>
        <w:rPr>
          <w:noProof/>
        </w:rPr>
        <w:pict>
          <v:shape id="_x0000_s1783" type="#_x0000_t75" style="position:absolute;margin-left:-62pt;margin-top:440pt;width:254pt;height:213pt;z-index:-250247168;mso-position-horizontal-relative:text;mso-position-vertical-relative:text;mso-width-relative:page;mso-height-relative:page">
            <v:imagedata r:id="rId42" o:title="346480721_1644326742674800_1183224617844777140_n"/>
          </v:shape>
        </w:pict>
      </w:r>
      <w:r>
        <w:rPr>
          <w:noProof/>
        </w:rPr>
        <w:pict>
          <v:shape id="_x0000_s1781" type="#_x0000_t75" style="position:absolute;margin-left:-62pt;margin-top:242pt;width:254pt;height:191pt;z-index:-250251264;mso-position-horizontal-relative:text;mso-position-vertical-relative:text;mso-width-relative:page;mso-height-relative:page">
            <v:imagedata r:id="rId43" o:title="346314769_967524977615631_6209933226395660717_n"/>
          </v:shape>
        </w:pict>
      </w:r>
      <w:r w:rsidR="00A55757">
        <w:rPr>
          <w:noProof/>
          <w:lang w:eastAsia="en-US" w:bidi="th-TH"/>
        </w:rPr>
        <w:pict w14:anchorId="7E34F336">
          <v:shape id="_x0000_s1369" type="#_x0000_t202" style="position:absolute;margin-left:-72.5pt;margin-top:107.3pt;width:554.5pt;height:128.35pt;z-index:252336128;mso-position-horizontal-relative:text;mso-position-vertical-relative:text;mso-width-relative:margin;mso-height-relative:margin" fillcolor="white [3201]" strokecolor="black [3200]" strokeweight="5pt">
            <v:stroke linestyle="thickThin"/>
            <v:shadow color="#868686"/>
            <v:textbox style="mso-next-textbox:#_x0000_s1369">
              <w:txbxContent>
                <w:p w:rsidR="00390285" w:rsidRPr="00816B1B" w:rsidRDefault="00A55757" w:rsidP="00CE4F8E">
                  <w:pPr>
                    <w:ind w:firstLine="720"/>
                    <w:jc w:val="both"/>
                    <w:rPr>
                      <w:rFonts w:ascii="ThaiSans Neue" w:hAnsi="ThaiSans Neue" w:cs="ThaiSans Neue"/>
                      <w:sz w:val="36"/>
                      <w:szCs w:val="36"/>
                      <w:cs/>
                      <w:lang w:bidi="th-TH"/>
                    </w:rPr>
                  </w:pPr>
                  <w:hyperlink r:id="rId44" w:history="1">
                    <w:r w:rsidR="00390285" w:rsidRPr="003974F4">
                      <w:rPr>
                        <w:rFonts w:ascii="inherit" w:hAnsi="inherit" w:cs="Angsana New"/>
                        <w:color w:val="365899"/>
                        <w:sz w:val="8"/>
                        <w:szCs w:val="6"/>
                        <w:lang w:eastAsia="en-US" w:bidi="th-TH"/>
                      </w:rPr>
                      <w:br/>
                    </w:r>
                  </w:hyperlink>
                  <w:r w:rsidR="00390285" w:rsidRPr="00510CBB">
                    <w:rPr>
                      <w:rFonts w:ascii="ThaiSans Neue" w:hAnsi="ThaiSans Neue" w:cs="ThaiSans Neue" w:hint="cs"/>
                      <w:b/>
                      <w:bCs/>
                      <w:cs/>
                      <w:lang w:bidi="th-TH"/>
                    </w:rPr>
                    <w:tab/>
                  </w:r>
                  <w:r w:rsidR="00E14340" w:rsidRPr="00E14340">
                    <w:rPr>
                      <w:rFonts w:ascii="ThaiSans Neue" w:hAnsi="ThaiSans Neue" w:cs="ThaiSans Neue"/>
                      <w:sz w:val="32"/>
                      <w:szCs w:val="32"/>
                      <w:cs/>
                      <w:lang w:bidi="th-TH"/>
                    </w:rPr>
                    <w:t>วันที่ 16 พฤษภาคม 2566 เวลา 15.00 น. นายอุดม เชียงยศ  นายกเทศมนตรีตำบลก้อ มอบหมายให้​ งานสาธารณสุข สำนักปลัดเทศบาลตำบลก้อ ร่วมกับ ดำเนินการพ่นหมอกควันกำจัดลูกน้ำยุงลายในและนอกอาคารโรงเรียนศูนย์​พัฒนา​เด็กเล็ก​บ้านก้อจัดสรร และใส่ทรายกำจัดลูกน้ำ (ทรายที่ถูกเคลือบด้วยสารเคมี</w:t>
                  </w:r>
                  <w:proofErr w:type="spellStart"/>
                  <w:r w:rsidR="00E14340" w:rsidRPr="00E14340">
                    <w:rPr>
                      <w:rFonts w:ascii="ThaiSans Neue" w:hAnsi="ThaiSans Neue" w:cs="ThaiSans Neue"/>
                      <w:sz w:val="32"/>
                      <w:szCs w:val="32"/>
                      <w:cs/>
                      <w:lang w:bidi="th-TH"/>
                    </w:rPr>
                    <w:t>พวกอะเบท</w:t>
                  </w:r>
                  <w:proofErr w:type="spellEnd"/>
                  <w:r w:rsidR="00E14340" w:rsidRPr="00E14340">
                    <w:rPr>
                      <w:rFonts w:ascii="ThaiSans Neue" w:hAnsi="ThaiSans Neue" w:cs="ThaiSans Neue"/>
                      <w:sz w:val="32"/>
                      <w:szCs w:val="32"/>
                      <w:cs/>
                      <w:lang w:bidi="th-TH"/>
                    </w:rPr>
                    <w:t xml:space="preserve"> เป็นสารประกอบที่มีฟอสฟอรัสเป็นองค์ประกอบ) ในภาชนะ​ที่มีความเสี่ยง​ ซึ่งทางกระทรวงสาธารณสุขได้นำมาใช้ในการกำจัดลูกน้ำของยุงลาย เพื่อเตรียมความพร้อมสำหรับการเปิดภาคเรียน ประจำปีการศึกษา​ 2566​ ในวันที่​ 18 พฤษภาคม​ ที่จะถึง​นี้</w:t>
                  </w:r>
                </w:p>
              </w:txbxContent>
            </v:textbox>
          </v:shape>
        </w:pict>
      </w:r>
      <w:r w:rsidR="00A55757">
        <w:rPr>
          <w:noProof/>
          <w:lang w:eastAsia="en-US" w:bidi="th-TH"/>
        </w:rPr>
        <w:pict w14:anchorId="5063626B">
          <v:shape id="_x0000_s1387" type="#_x0000_t202" style="position:absolute;margin-left:434.25pt;margin-top:665.5pt;width:65.15pt;height:67.2pt;z-index:25238425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87">
              <w:txbxContent>
                <w:p w:rsidR="00390285" w:rsidRPr="00464AC4" w:rsidRDefault="00390285" w:rsidP="0001503F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10</w:t>
                  </w:r>
                </w:p>
              </w:txbxContent>
            </v:textbox>
          </v:shape>
        </w:pict>
      </w:r>
      <w:r w:rsidR="00A55757">
        <w:rPr>
          <w:noProof/>
          <w:lang w:eastAsia="en-US" w:bidi="th-TH"/>
        </w:rPr>
        <w:pict w14:anchorId="0FC3755F">
          <v:shape id="_x0000_s1378" type="#_x0000_t202" style="position:absolute;margin-left:10.55pt;margin-top:170.6pt;width:300.4pt;height:36.25pt;z-index:252376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78" inset="0,0,0,0">
              <w:txbxContent>
                <w:p w:rsidR="00C8060B" w:rsidRPr="0001503F" w:rsidRDefault="00C8060B" w:rsidP="00C8060B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ประจำเดือน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พฤษภาคม</w:t>
                  </w:r>
                  <w:r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25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66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 xml:space="preserve">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ฉบับที่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5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ครั้งที่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1</w:t>
                  </w:r>
                </w:p>
                <w:p w:rsidR="00390285" w:rsidRPr="00C8060B" w:rsidRDefault="00390285" w:rsidP="00786B9C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CA1086">
        <w:rPr>
          <w:rFonts w:cs="Angsana New"/>
          <w:cs/>
          <w:lang w:bidi="th-TH"/>
        </w:rPr>
        <w:br w:type="page"/>
      </w:r>
    </w:p>
    <w:p w:rsidR="00510CBB" w:rsidRDefault="009A1741">
      <w:pPr>
        <w:rPr>
          <w:lang w:bidi="th-TH"/>
        </w:rPr>
      </w:pPr>
      <w:r>
        <w:rPr>
          <w:noProof/>
        </w:rPr>
        <w:lastRenderedPageBreak/>
        <w:pict>
          <v:shape id="_x0000_s1784" type="#_x0000_t75" style="position:absolute;margin-left:209pt;margin-top:510.95pt;width:283.1pt;height:164pt;z-index:-250245120;mso-position-horizontal-relative:text;mso-position-vertical-relative:text;mso-width-relative:page;mso-height-relative:page">
            <v:imagedata r:id="rId45" o:title="346482248_237634182246191_6436536972774675817_n"/>
          </v:shape>
        </w:pict>
      </w:r>
      <w:r>
        <w:rPr>
          <w:noProof/>
        </w:rPr>
        <w:pict>
          <v:shape id="_x0000_s1785" type="#_x0000_t75" style="position:absolute;margin-left:-78pt;margin-top:510.95pt;width:282pt;height:165.4pt;z-index:-250243072;mso-position-horizontal-relative:text;mso-position-vertical-relative:text;mso-width-relative:page;mso-height-relative:page">
            <v:imagedata r:id="rId46" o:title="346824069_766967078494227_9165790682545533269_n"/>
          </v:shape>
        </w:pict>
      </w:r>
      <w:r>
        <w:rPr>
          <w:noProof/>
        </w:rPr>
        <w:pict>
          <v:shape id="_x0000_s1787" type="#_x0000_t75" style="position:absolute;margin-left:206.8pt;margin-top:271pt;width:285.3pt;height:233.6pt;z-index:-250238976;mso-position-horizontal-relative:text;mso-position-vertical-relative:text;mso-width-relative:page;mso-height-relative:page">
            <v:imagedata r:id="rId47" o:title="347632278_1402735557176018_8549273546597279126_n"/>
          </v:shape>
        </w:pict>
      </w:r>
      <w:r>
        <w:rPr>
          <w:noProof/>
        </w:rPr>
        <w:pict>
          <v:shape id="_x0000_s1786" type="#_x0000_t75" style="position:absolute;margin-left:-77pt;margin-top:268.95pt;width:281pt;height:235.65pt;z-index:-250241024;mso-position-horizontal-relative:text;mso-position-vertical-relative:text;mso-width-relative:page;mso-height-relative:page">
            <v:imagedata r:id="rId48" o:title="347405685_642259961261027_10838296698391458_n"/>
          </v:shape>
        </w:pict>
      </w:r>
      <w:r w:rsidR="00A55757">
        <w:rPr>
          <w:noProof/>
          <w:lang w:bidi="th-TH"/>
        </w:rPr>
        <w:pict w14:anchorId="4780347B">
          <v:shape id="_x0000_s1573" type="#_x0000_t202" style="position:absolute;margin-left:-69.7pt;margin-top:126pt;width:554.5pt;height:135.95pt;z-index:252840960;mso-position-horizontal-relative:text;mso-position-vertical-relative:text;mso-width-relative:margin;mso-height-relative:margin" fillcolor="white [3201]" strokecolor="#9bbb59 [3206]" strokeweight="1pt">
            <v:stroke dashstyle="dash"/>
            <v:shadow color="#868686"/>
            <v:textbox style="mso-next-textbox:#_x0000_s1573">
              <w:txbxContent>
                <w:p w:rsidR="00510CBB" w:rsidRPr="00DB7C66" w:rsidRDefault="009A1741" w:rsidP="00510CBB">
                  <w:pPr>
                    <w:ind w:firstLine="720"/>
                    <w:jc w:val="both"/>
                    <w:rPr>
                      <w:rFonts w:ascii="TH SarabunIT๙" w:hAnsi="TH SarabunIT๙" w:cs="TH SarabunIT๙"/>
                      <w:b/>
                      <w:bCs/>
                      <w:sz w:val="160"/>
                      <w:szCs w:val="160"/>
                      <w:cs/>
                      <w:lang w:bidi="th-TH"/>
                    </w:rPr>
                  </w:pPr>
                  <w:r w:rsidRPr="009A1741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วันที่ 18 พฤษภาคม 2566 เวลา 09.00 น. นายอุดม เชียงยศ นายกเทศมนตรีตำบลก้อ พร้อมด้วย นาย</w:t>
                  </w:r>
                  <w:proofErr w:type="spellStart"/>
                  <w:r w:rsidRPr="009A1741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พิชญะ</w:t>
                  </w:r>
                  <w:proofErr w:type="spellEnd"/>
                  <w:r w:rsidRPr="009A1741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สุยะมัน รองนายกเทศมนตรีตำบลก้อ </w:t>
                  </w:r>
                  <w:proofErr w:type="spellStart"/>
                  <w:r w:rsidRPr="009A1741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นางลภัสรดา</w:t>
                  </w:r>
                  <w:proofErr w:type="spellEnd"/>
                  <w:r w:rsidRPr="009A1741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ดงคำฟู รักษาการผู้อำนวยการกองสวัสดิการสังคม และพนักงานเทศบาลตำบลก้อ ร่วมกับ พัฒนาสังคมและความมั่นคงของมนุษย์จังหวัดลำพูน พัฒนาฝีมือแรงงาน ท้องถิ่นจังหวัดลำพูน และผู้แทนชมรมผู้พิการทางจิตใจ ลงพื้นที่ตรวจติดตามการทำงานของจ้างงานคนพิการในชุมชนตำบลก้อ จำนวน 5 แห่ง ได้แก่ เทศบาลตำบลก้อ สถานีตำรวจภูธรก้อ โรงพยาบาลส่งเสริมสุขภาพตำบลก้อ และโรงเรียนบ้านก้อจัดสรร</w:t>
                  </w:r>
                </w:p>
              </w:txbxContent>
            </v:textbox>
          </v:shape>
        </w:pict>
      </w:r>
      <w:r w:rsidR="00A55757">
        <w:rPr>
          <w:noProof/>
          <w:lang w:bidi="th-TH"/>
        </w:rPr>
        <w:pict w14:anchorId="1C6A3A89">
          <v:shape id="_x0000_s1575" type="#_x0000_t202" style="position:absolute;margin-left:434.5pt;margin-top:678.35pt;width:65.15pt;height:67.2pt;z-index:25284300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575">
              <w:txbxContent>
                <w:p w:rsidR="00510CBB" w:rsidRPr="00464AC4" w:rsidRDefault="00510CBB" w:rsidP="00510CBB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11</w:t>
                  </w:r>
                </w:p>
              </w:txbxContent>
            </v:textbox>
          </v:shape>
        </w:pict>
      </w:r>
      <w:r w:rsidR="00A55757">
        <w:rPr>
          <w:noProof/>
          <w:lang w:bidi="th-TH"/>
        </w:rPr>
        <w:pict w14:anchorId="32546A2B">
          <v:shape id="_x0000_s1571" type="#_x0000_t202" style="position:absolute;margin-left:16.55pt;margin-top:170.7pt;width:300.4pt;height:36.25pt;z-index:252838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571" inset="0,0,0,0">
              <w:txbxContent>
                <w:p w:rsidR="00C8060B" w:rsidRPr="0001503F" w:rsidRDefault="00C8060B" w:rsidP="00C8060B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ประจำเดือน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พฤษภาคม</w:t>
                  </w:r>
                  <w:r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25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66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 xml:space="preserve">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ฉบับที่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5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ครั้งที่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1</w:t>
                  </w:r>
                </w:p>
                <w:p w:rsidR="00510CBB" w:rsidRPr="00F93C76" w:rsidRDefault="00510CBB" w:rsidP="00510CBB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510CBB">
        <w:rPr>
          <w:lang w:bidi="th-TH"/>
        </w:rPr>
        <w:br w:type="page"/>
      </w:r>
    </w:p>
    <w:p w:rsidR="00510CBB" w:rsidRDefault="005B2A1D">
      <w:pPr>
        <w:rPr>
          <w:lang w:bidi="th-TH"/>
        </w:rPr>
      </w:pPr>
      <w:r>
        <w:rPr>
          <w:noProof/>
        </w:rPr>
        <w:lastRenderedPageBreak/>
        <w:pict>
          <v:shape id="_x0000_s1791" type="#_x0000_t75" style="position:absolute;margin-left:-78.6pt;margin-top:509pt;width:273.6pt;height:162.2pt;z-index:-250230784;mso-position-horizontal-relative:text;mso-position-vertical-relative:text;mso-width-relative:page;mso-height-relative:page">
            <v:imagedata r:id="rId49" o:title="347820123_1351028455445966_6821490970088682419_n" cropbottom="798f"/>
          </v:shape>
        </w:pict>
      </w:r>
      <w:r>
        <w:rPr>
          <w:noProof/>
        </w:rPr>
        <w:pict>
          <v:shape id="_x0000_s1789" type="#_x0000_t75" style="position:absolute;margin-left:203pt;margin-top:509pt;width:298.2pt;height:162.2pt;z-index:-250234880;mso-position-horizontal-relative:text;mso-position-vertical-relative:text;mso-width-relative:page;mso-height-relative:page">
            <v:imagedata r:id="rId50" o:title="346981543_202775179290228_5843153327308969828_n" croptop="11944f"/>
          </v:shape>
        </w:pict>
      </w:r>
      <w:r>
        <w:rPr>
          <w:noProof/>
        </w:rPr>
        <w:pict>
          <v:shape id="_x0000_s1790" type="#_x0000_t75" style="position:absolute;margin-left:274pt;margin-top:279.75pt;width:228.2pt;height:226.25pt;z-index:-250232832;mso-position-horizontal-relative:text;mso-position-vertical-relative:text;mso-width-relative:page;mso-height-relative:page">
            <v:imagedata r:id="rId51" o:title="347818673_6302680756483559_6805983937204799008_n" cropbottom="1139f" cropleft="13819f" cropright="8519f"/>
          </v:shape>
        </w:pict>
      </w:r>
      <w:r>
        <w:rPr>
          <w:noProof/>
        </w:rPr>
        <w:pict>
          <v:shape id="_x0000_s1788" type="#_x0000_t75" style="position:absolute;margin-left:-78.6pt;margin-top:280pt;width:352.6pt;height:224.7pt;z-index:-250236928;mso-position-horizontal-relative:text;mso-position-vertical-relative:text;mso-width-relative:page;mso-height-relative:page">
            <v:imagedata r:id="rId52" o:title="346958484_2152674974928153_7022070641762143195_n" croptop="15728f"/>
          </v:shape>
        </w:pict>
      </w:r>
      <w:r w:rsidR="00A55757">
        <w:rPr>
          <w:noProof/>
          <w:lang w:bidi="th-TH"/>
        </w:rPr>
        <w:pict w14:anchorId="4780347B">
          <v:shape id="_x0000_s1574" type="#_x0000_t202" style="position:absolute;margin-left:-68.85pt;margin-top:126pt;width:554.5pt;height:148.2pt;z-index:252841984;mso-position-horizontal-relative:text;mso-position-vertical-relative:text;mso-width-relative:margin;mso-height-relative:margin" fillcolor="white [3201]" strokecolor="#c0504d [3205]" strokeweight="2.5pt">
            <v:shadow color="#868686"/>
            <v:textbox style="mso-next-textbox:#_x0000_s1574">
              <w:txbxContent>
                <w:p w:rsidR="009A1741" w:rsidRPr="009A1741" w:rsidRDefault="009A1741" w:rsidP="009A1741">
                  <w:pPr>
                    <w:ind w:firstLine="720"/>
                    <w:jc w:val="both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9A1741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วันที่ 19 พฤษภาคม 2566 เวลา 09.00 น. นายอุดม เชียงยศ นายกเทศมนตรีตำบลก้อ มอบหมายให้ว่าที่ร้อยตรีชัย</w:t>
                  </w:r>
                  <w:proofErr w:type="spellStart"/>
                  <w:r w:rsidRPr="009A1741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ยุทธ</w:t>
                  </w:r>
                  <w:proofErr w:type="spellEnd"/>
                  <w:r w:rsidRPr="009A1741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proofErr w:type="spellStart"/>
                  <w:r w:rsidRPr="009A1741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คุณา</w:t>
                  </w:r>
                  <w:proofErr w:type="spellEnd"/>
                  <w:r w:rsidRPr="009A1741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พรสุจริต ปลัดเทศบาลตำบลก้อ เป็นประธานเปิดโครงการอบรมการเฝ้าระวังโรคภาวะซึมเศร้าในผู้สูงอายุ วิทยากรจากโรงพยาบาลลี้ คุณรุ่งนภา ศรีหาตา </w:t>
                  </w:r>
                  <w:proofErr w:type="spellStart"/>
                  <w:r w:rsidRPr="009A1741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พยา</w:t>
                  </w:r>
                  <w:proofErr w:type="spellEnd"/>
                  <w:r w:rsidRPr="009A1741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ยาบาลวิชาชีพชำนาญการ โดยมีผู้สูงอายุตำบลก้อ เข้าร่วม ณ ห้องประชุมเทศบาลตำบลก้อ</w:t>
                  </w:r>
                </w:p>
                <w:p w:rsidR="00510CBB" w:rsidRPr="00DB7C66" w:rsidRDefault="009A1741" w:rsidP="009A1741">
                  <w:pPr>
                    <w:ind w:firstLine="720"/>
                    <w:jc w:val="both"/>
                    <w:rPr>
                      <w:rFonts w:ascii="TH SarabunIT๙" w:hAnsi="TH SarabunIT๙" w:cs="TH SarabunIT๙"/>
                      <w:b/>
                      <w:bCs/>
                      <w:sz w:val="160"/>
                      <w:szCs w:val="160"/>
                      <w:cs/>
                      <w:lang w:bidi="th-TH"/>
                    </w:rPr>
                  </w:pPr>
                  <w:r w:rsidRPr="009A1741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"โรคซึมเศร้า" เป็นโรคหนึ่งซึ่งสามารถเกิดขึ้นได้ เป็นเพียงการเจ็บป่วยอย่างหนึ่ง เกิดขึ้นได้โดยมีสาเหตุ เช่น การสูญเสีย การหย่าร้าง ความผิดหวัง และเกิดได้เองโดยไม่มีสาเหตุใดๆ ซึ่งในปัจจุบันโรคนี้สามารถรักษาหายได้ด้วยการใช้ยา การรักษาทางจิตใจ หรือทั้งสองอย่างรวมกัน</w:t>
                  </w:r>
                </w:p>
              </w:txbxContent>
            </v:textbox>
          </v:shape>
        </w:pict>
      </w:r>
      <w:r w:rsidR="00A55757">
        <w:rPr>
          <w:noProof/>
          <w:lang w:bidi="th-TH"/>
        </w:rPr>
        <w:pict w14:anchorId="1C6A3A89">
          <v:shape id="_x0000_s1576" type="#_x0000_t202" style="position:absolute;margin-left:434.5pt;margin-top:678.35pt;width:65.15pt;height:67.2pt;z-index:25284403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576">
              <w:txbxContent>
                <w:p w:rsidR="00510CBB" w:rsidRPr="00464AC4" w:rsidRDefault="00510CBB" w:rsidP="00510CBB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12</w:t>
                  </w:r>
                </w:p>
              </w:txbxContent>
            </v:textbox>
          </v:shape>
        </w:pict>
      </w:r>
      <w:r w:rsidR="00A55757">
        <w:rPr>
          <w:noProof/>
          <w:lang w:bidi="th-TH"/>
        </w:rPr>
        <w:pict w14:anchorId="32546A2B">
          <v:shape id="_x0000_s1572" type="#_x0000_t202" style="position:absolute;margin-left:12.4pt;margin-top:169.05pt;width:300.4pt;height:36.25pt;z-index:252839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572" inset="0,0,0,0">
              <w:txbxContent>
                <w:p w:rsidR="00C8060B" w:rsidRPr="0001503F" w:rsidRDefault="00C8060B" w:rsidP="00C8060B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ประจำเดือน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พฤษภาคม</w:t>
                  </w:r>
                  <w:r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25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66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 xml:space="preserve">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ฉบับที่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5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ครั้งที่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1</w:t>
                  </w:r>
                </w:p>
                <w:p w:rsidR="00510CBB" w:rsidRPr="00C8060B" w:rsidRDefault="00510CBB" w:rsidP="00510CBB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510CBB">
        <w:rPr>
          <w:lang w:bidi="th-TH"/>
        </w:rPr>
        <w:br w:type="page"/>
      </w:r>
    </w:p>
    <w:p w:rsidR="007B3206" w:rsidRDefault="005B2A1D">
      <w:pPr>
        <w:rPr>
          <w:lang w:bidi="th-TH"/>
        </w:rPr>
      </w:pPr>
      <w:r>
        <w:rPr>
          <w:noProof/>
        </w:rPr>
        <w:lastRenderedPageBreak/>
        <w:pict>
          <v:shape id="_x0000_s1792" type="#_x0000_t75" style="position:absolute;margin-left:213.5pt;margin-top:7in;width:270.95pt;height:166pt;z-index:-250228736;mso-position-horizontal-relative:text;mso-position-vertical-relative:text;mso-width-relative:page;mso-height-relative:page">
            <v:imagedata r:id="rId53" o:title="348656992_704568771441175_160145848199140667_n"/>
          </v:shape>
        </w:pict>
      </w:r>
      <w:r>
        <w:rPr>
          <w:noProof/>
        </w:rPr>
        <w:pict>
          <v:shape id="_x0000_s1793" type="#_x0000_t75" style="position:absolute;margin-left:-77pt;margin-top:502pt;width:273pt;height:168pt;z-index:-250226688;mso-position-horizontal-relative:text;mso-position-vertical-relative:text;mso-width-relative:page;mso-height-relative:page">
            <v:imagedata r:id="rId54" o:title="348842064_6560153500711551_6282499843394093144_n"/>
          </v:shape>
        </w:pict>
      </w:r>
      <w:r>
        <w:rPr>
          <w:noProof/>
        </w:rPr>
        <w:pict>
          <v:shape id="_x0000_s1795" type="#_x0000_t75" style="position:absolute;margin-left:-77pt;margin-top:302pt;width:273pt;height:191.7pt;z-index:-250222592;mso-position-horizontal-relative:text;mso-position-vertical-relative:text;mso-width-relative:page;mso-height-relative:page">
            <v:imagedata r:id="rId55" o:title="348675771_1697773733988259_5748094930431950149_n"/>
          </v:shape>
        </w:pict>
      </w:r>
      <w:r>
        <w:rPr>
          <w:noProof/>
        </w:rPr>
        <w:pict>
          <v:shape id="_x0000_s1794" type="#_x0000_t75" style="position:absolute;margin-left:213.1pt;margin-top:302pt;width:270.35pt;height:194pt;z-index:-250224640;mso-position-horizontal-relative:text;mso-position-vertical-relative:text;mso-width-relative:page;mso-height-relative:page">
            <v:imagedata r:id="rId56" o:title="348848042_762620162081479_8604060869220011521_n"/>
          </v:shape>
        </w:pict>
      </w:r>
      <w:r>
        <w:rPr>
          <w:noProof/>
          <w:lang w:eastAsia="en-US" w:bidi="th-TH"/>
        </w:rPr>
        <w:pict w14:anchorId="4780347B">
          <v:shape id="_x0000_s1716" type="#_x0000_t202" style="position:absolute;margin-left:-71.05pt;margin-top:126pt;width:554.5pt;height:169.15pt;z-index:252962816;mso-position-horizontal-relative:text;mso-position-vertical-relative:text;mso-width-relative:margin;mso-height-relative:margin" fillcolor="white [3201]" strokecolor="#9bbb59 [3206]" strokeweight="1pt">
            <v:stroke dashstyle="dash"/>
            <v:shadow color="#868686"/>
            <v:textbox style="mso-next-textbox:#_x0000_s1716">
              <w:txbxContent>
                <w:p w:rsidR="007B3206" w:rsidRPr="00DB7C66" w:rsidRDefault="005B2A1D" w:rsidP="007B3206">
                  <w:pPr>
                    <w:ind w:firstLine="720"/>
                    <w:jc w:val="both"/>
                    <w:rPr>
                      <w:rFonts w:ascii="TH SarabunIT๙" w:hAnsi="TH SarabunIT๙" w:cs="TH SarabunIT๙"/>
                      <w:b/>
                      <w:bCs/>
                      <w:sz w:val="160"/>
                      <w:szCs w:val="160"/>
                      <w:cs/>
                      <w:lang w:bidi="th-TH"/>
                    </w:rPr>
                  </w:pPr>
                  <w:r w:rsidRPr="005B2A1D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วันที่ 23 พฤษภาคม 2566 เวลา 10.00 น. นายอุดม เชียงยศ นายกเทศมนตรีตำบลก้อ มอบหมายให้ นาย</w:t>
                  </w:r>
                  <w:proofErr w:type="spellStart"/>
                  <w:r w:rsidRPr="005B2A1D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พิชญะ</w:t>
                  </w:r>
                  <w:proofErr w:type="spellEnd"/>
                  <w:r w:rsidRPr="005B2A1D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สุยะมัน นายกเทศมนตรีตำบลก้อ พร้อมด้วย รองว่าที่ร้อยตรีชัย</w:t>
                  </w:r>
                  <w:proofErr w:type="spellStart"/>
                  <w:r w:rsidRPr="005B2A1D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ยุทธ</w:t>
                  </w:r>
                  <w:proofErr w:type="spellEnd"/>
                  <w:r w:rsidRPr="005B2A1D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proofErr w:type="spellStart"/>
                  <w:r w:rsidRPr="005B2A1D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คุณา</w:t>
                  </w:r>
                  <w:proofErr w:type="spellEnd"/>
                  <w:r w:rsidRPr="005B2A1D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พรสุจริต ปลัดเทศบาลตำบลก้อ </w:t>
                  </w:r>
                  <w:proofErr w:type="spellStart"/>
                  <w:r w:rsidRPr="005B2A1D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นางลภัสรดา</w:t>
                  </w:r>
                  <w:proofErr w:type="spellEnd"/>
                  <w:r w:rsidRPr="005B2A1D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ดงคำฟู ผู้อำนวยการกองยุทธศาสตร์และงบประมาณ ประธานสภาเทศบาลตำบลก้อ เข้าร่วมประชุมหารือวางแผนและขับเคลื่อนการพัฒนาเกษตรในพื้นที่ที่ได้ประโยชน์จากโครงการฯ น้ำบาดาล ต.ก้อ อ.ลี้ จ.ลำพูน โดยหน่วยงานที่เกี่ยวข้องและเกษตรกรผู้สนใจเข้าร่วม ณ ห้องประชุมเทศบาลตำบลก้อ เพื่อศึกษาความต้องการของชุมชนในการประกอบอาชีพทางการเกษตร การลดการเผาป่าอันเป็นสาเหตุของการเกิดปัญหาฝุ่น </w:t>
                  </w:r>
                  <w:r w:rsidRPr="005B2A1D"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PM </w:t>
                  </w:r>
                  <w:r w:rsidRPr="005B2A1D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ด้วยการพัฒนาแหล่งน้ำเพื่อการเกษตรตลอดจนการแก้ไขปัญหาการถือครองที่ดิน ตลอดจนสามารถใช้ข้อมูลเป็นกรณีศึกษาในการประยุกต์ใช้ในพื้นที่ตำบลก้อ</w:t>
                  </w:r>
                </w:p>
              </w:txbxContent>
            </v:textbox>
          </v:shape>
        </w:pict>
      </w:r>
      <w:r w:rsidR="00A55757">
        <w:rPr>
          <w:noProof/>
          <w:lang w:eastAsia="en-US" w:bidi="th-TH"/>
        </w:rPr>
        <w:pict w14:anchorId="1C6A3A89">
          <v:shape id="_x0000_s1718" type="#_x0000_t202" style="position:absolute;margin-left:432.7pt;margin-top:679.55pt;width:65.15pt;height:67.2pt;z-index:25296486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718">
              <w:txbxContent>
                <w:p w:rsidR="007B3206" w:rsidRPr="00464AC4" w:rsidRDefault="007B3206" w:rsidP="007B3206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13</w:t>
                  </w:r>
                </w:p>
              </w:txbxContent>
            </v:textbox>
          </v:shape>
        </w:pict>
      </w:r>
      <w:r w:rsidR="00A55757">
        <w:rPr>
          <w:noProof/>
          <w:lang w:eastAsia="en-US" w:bidi="th-TH"/>
        </w:rPr>
        <w:pict w14:anchorId="32546A2B">
          <v:shape id="_x0000_s1720" type="#_x0000_t202" style="position:absolute;margin-left:17.75pt;margin-top:170.1pt;width:300.4pt;height:36.25pt;z-index:252966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720" inset="0,0,0,0">
              <w:txbxContent>
                <w:p w:rsidR="00C8060B" w:rsidRPr="0001503F" w:rsidRDefault="00C8060B" w:rsidP="00C8060B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ประจำเดือน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พฤษภาคม</w:t>
                  </w:r>
                  <w:r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25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66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 xml:space="preserve">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ฉบับที่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5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ครั้งที่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1</w:t>
                  </w:r>
                </w:p>
                <w:p w:rsidR="007B3206" w:rsidRPr="00C8060B" w:rsidRDefault="007B3206" w:rsidP="007B3206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7B3206">
        <w:rPr>
          <w:lang w:bidi="th-TH"/>
        </w:rPr>
        <w:br w:type="page"/>
      </w:r>
    </w:p>
    <w:p w:rsidR="007B3206" w:rsidRPr="007B3206" w:rsidRDefault="00AB78BE">
      <w:pPr>
        <w:rPr>
          <w:b/>
          <w:bCs/>
          <w:lang w:bidi="th-TH"/>
        </w:rPr>
      </w:pPr>
      <w:r>
        <w:rPr>
          <w:noProof/>
        </w:rPr>
        <w:lastRenderedPageBreak/>
        <w:pict>
          <v:shape id="_x0000_s1799" type="#_x0000_t75" style="position:absolute;margin-left:220.8pt;margin-top:233.75pt;width:272.6pt;height:189.7pt;z-index:-250214400;mso-position-horizontal-relative:text;mso-position-vertical-relative:text;mso-width-relative:page;mso-height-relative:page">
            <v:imagedata r:id="rId57" o:title="349075325_755670833016092_2284296615574720931_n"/>
          </v:shape>
        </w:pict>
      </w:r>
      <w:r>
        <w:rPr>
          <w:noProof/>
        </w:rPr>
        <w:pict>
          <v:shape id="_x0000_s1797" type="#_x0000_t75" style="position:absolute;margin-left:220.8pt;margin-top:430pt;width:272.6pt;height:188.6pt;z-index:-250218496;mso-position-horizontal-relative:text;mso-position-vertical-relative:text;mso-width-relative:page;mso-height-relative:page">
            <v:imagedata r:id="rId58" o:title="349090223_986992519334079_980463898983966224_n"/>
          </v:shape>
        </w:pict>
      </w:r>
      <w:r>
        <w:rPr>
          <w:noProof/>
        </w:rPr>
        <w:pict>
          <v:shape id="_x0000_s1798" type="#_x0000_t75" style="position:absolute;margin-left:-71.25pt;margin-top:430pt;width:284.2pt;height:189pt;z-index:-250216448;mso-position-horizontal-relative:text;mso-position-vertical-relative:text;mso-width-relative:page;mso-height-relative:page">
            <v:imagedata r:id="rId59" o:title="349125991_531714505649941_1680956810141830439_n"/>
          </v:shape>
        </w:pict>
      </w:r>
      <w:r>
        <w:rPr>
          <w:noProof/>
        </w:rPr>
        <w:pict>
          <v:shape id="_x0000_s1796" type="#_x0000_t75" style="position:absolute;margin-left:-71.25pt;margin-top:233.75pt;width:285.25pt;height:189.7pt;z-index:-250220544;mso-position-horizontal-relative:text;mso-position-vertical-relative:text;mso-width-relative:page;mso-height-relative:page">
            <v:imagedata r:id="rId60" o:title="348863326_1468567830547090_8620657359705437801_n"/>
          </v:shape>
        </w:pict>
      </w:r>
      <w:r w:rsidR="00A55757">
        <w:rPr>
          <w:noProof/>
          <w:lang w:eastAsia="en-US" w:bidi="th-TH"/>
        </w:rPr>
        <w:pict w14:anchorId="4780347B">
          <v:shape id="_x0000_s1717" type="#_x0000_t202" style="position:absolute;margin-left:-71.25pt;margin-top:120pt;width:554.5pt;height:109pt;z-index:252963840;mso-position-horizontal-relative:text;mso-position-vertical-relative:text;mso-width-relative:margin;mso-height-relative:margin" fillcolor="white [3201]" strokecolor="#c0504d [3205]" strokeweight="2.5pt">
            <v:shadow color="#868686"/>
            <v:textbox style="mso-next-textbox:#_x0000_s1717">
              <w:txbxContent>
                <w:p w:rsidR="007B3206" w:rsidRPr="00DB7C66" w:rsidRDefault="00AB78BE" w:rsidP="007B3206">
                  <w:pPr>
                    <w:ind w:firstLine="720"/>
                    <w:jc w:val="both"/>
                    <w:rPr>
                      <w:rFonts w:ascii="TH SarabunIT๙" w:hAnsi="TH SarabunIT๙" w:cs="TH SarabunIT๙" w:hint="cs"/>
                      <w:b/>
                      <w:bCs/>
                      <w:sz w:val="160"/>
                      <w:szCs w:val="160"/>
                      <w:cs/>
                      <w:lang w:bidi="th-TH"/>
                    </w:rPr>
                  </w:pPr>
                  <w:r w:rsidRPr="00AB78BE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วันที่ 24 พฤษภาคม 2566 เวลา 09.00 น. นายอุดม เชียงยศ  นายกเทศมนตรีตำบลก้อ</w:t>
                  </w:r>
                  <w:r w:rsidRPr="00AB78BE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AB78BE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r w:rsidRPr="00AB78BE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พร้อมด้วย</w:t>
                  </w:r>
                  <w:r w:rsidRPr="00AB78BE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AB78BE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r w:rsidRPr="00AB78BE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สมาชิกสภาเทศบาลตำ</w:t>
                  </w:r>
                  <w:r w:rsidRPr="00AB78BE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บลก้อ</w:t>
                  </w:r>
                  <w:r w:rsidRPr="00AB78BE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AB78BE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r w:rsidRPr="00AB78BE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คณะผู้บริหารเทศบาลตำบลก้อ</w:t>
                  </w:r>
                  <w:r w:rsidRPr="00AB78BE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AB78BE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r w:rsidRPr="00AB78BE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และตัวแทนกลุ่ม</w:t>
                  </w:r>
                  <w:r w:rsidRPr="00AB78BE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AB78BE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r w:rsidRPr="00AB78BE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องค์กรต่างๆ</w:t>
                  </w:r>
                  <w:r w:rsidRPr="00AB78BE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r w:rsidRPr="00AB78BE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ในตำบลก้อ</w:t>
                  </w:r>
                  <w:r w:rsidRPr="00AB78BE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r w:rsidRPr="00AB78BE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ร่วมประชุมสภา</w:t>
                  </w:r>
                  <w:r w:rsidRPr="00AB78BE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r w:rsidRPr="00AB78BE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สมัยสามัญ</w:t>
                  </w:r>
                  <w:r w:rsidRPr="00AB78BE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r w:rsidRPr="00AB78BE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สมัยที่</w:t>
                  </w:r>
                  <w:r w:rsidRPr="00AB78BE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2 </w:t>
                  </w:r>
                  <w:r w:rsidRPr="00AB78BE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ประจำปี</w:t>
                  </w:r>
                  <w:r w:rsidRPr="00AB78BE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r w:rsidRPr="00AB78BE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พ</w:t>
                  </w:r>
                  <w:r w:rsidRPr="00AB78BE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.</w:t>
                  </w:r>
                  <w:r w:rsidRPr="00AB78BE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ศ</w:t>
                  </w:r>
                  <w:r w:rsidRPr="00AB78BE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.</w:t>
                  </w:r>
                  <w:r w:rsidRPr="00AB78BE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AB78BE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2566</w:t>
                  </w:r>
                  <w:r w:rsidRPr="00AB78BE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AB78BE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r w:rsidRPr="00AB78BE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ณ</w:t>
                  </w:r>
                  <w:r w:rsidRPr="00AB78BE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AB78BE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r w:rsidRPr="00AB78BE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ห้องประชุม</w:t>
                  </w:r>
                  <w:r w:rsidRPr="00AB78BE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AB78BE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เทศบาลตำ</w:t>
                  </w:r>
                  <w:r w:rsidRPr="00AB78BE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AB78BE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บ</w:t>
                  </w:r>
                  <w:r w:rsidRPr="00AB78BE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proofErr w:type="spellStart"/>
                  <w:r w:rsidRPr="00AB78BE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ลก้อ</w:t>
                  </w:r>
                  <w:proofErr w:type="spellEnd"/>
                  <w:r w:rsidRPr="00AB78BE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</w:p>
              </w:txbxContent>
            </v:textbox>
          </v:shape>
        </w:pict>
      </w:r>
      <w:r w:rsidR="00A55757">
        <w:rPr>
          <w:noProof/>
          <w:lang w:eastAsia="en-US" w:bidi="th-TH"/>
        </w:rPr>
        <w:pict w14:anchorId="1C6A3A89">
          <v:shape id="_x0000_s1719" type="#_x0000_t202" style="position:absolute;margin-left:432.1pt;margin-top:678.6pt;width:65.15pt;height:67.2pt;z-index:2529658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719">
              <w:txbxContent>
                <w:p w:rsidR="007B3206" w:rsidRPr="00464AC4" w:rsidRDefault="007B3206" w:rsidP="007B3206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14</w:t>
                  </w:r>
                </w:p>
              </w:txbxContent>
            </v:textbox>
          </v:shape>
        </w:pict>
      </w:r>
      <w:r w:rsidR="00A55757">
        <w:rPr>
          <w:noProof/>
          <w:lang w:eastAsia="en-US" w:bidi="th-TH"/>
        </w:rPr>
        <w:pict w14:anchorId="32546A2B">
          <v:shape id="_x0000_s1721" type="#_x0000_t202" style="position:absolute;margin-left:20.75pt;margin-top:171.3pt;width:300.4pt;height:36.25pt;z-index:252967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721" inset="0,0,0,0">
              <w:txbxContent>
                <w:p w:rsidR="00C8060B" w:rsidRPr="0001503F" w:rsidRDefault="00C8060B" w:rsidP="00C8060B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ประจำเดือน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พฤษภาคม</w:t>
                  </w:r>
                  <w:r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25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66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 xml:space="preserve">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ฉบับที่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5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ครั้งที่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1</w:t>
                  </w:r>
                </w:p>
                <w:p w:rsidR="007B3206" w:rsidRPr="00C8060B" w:rsidRDefault="007B3206" w:rsidP="007B3206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7B3206">
        <w:rPr>
          <w:lang w:bidi="th-TH"/>
        </w:rPr>
        <w:br w:type="page"/>
      </w:r>
    </w:p>
    <w:p w:rsidR="00AB78BE" w:rsidRDefault="004A3FBF">
      <w:pPr>
        <w:rPr>
          <w:rFonts w:cstheme="minorBidi"/>
          <w:lang w:bidi="th-TH"/>
        </w:rPr>
      </w:pPr>
      <w:r>
        <w:rPr>
          <w:rFonts w:cstheme="minorBidi"/>
          <w:noProof/>
          <w:lang w:eastAsia="en-US" w:bidi="th-TH"/>
        </w:rPr>
        <w:lastRenderedPageBreak/>
        <w:pict w14:anchorId="1C6A3A89">
          <v:shape id="_x0000_s1802" type="#_x0000_t202" style="position:absolute;margin-left:433.3pt;margin-top:678pt;width:65.15pt;height:67.2pt;z-index:25310515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802">
              <w:txbxContent>
                <w:p w:rsidR="00AB78BE" w:rsidRPr="00464AC4" w:rsidRDefault="00AB78BE" w:rsidP="00AB78BE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15</w:t>
                  </w:r>
                </w:p>
              </w:txbxContent>
            </v:textbox>
          </v:shape>
        </w:pict>
      </w:r>
      <w:r>
        <w:rPr>
          <w:noProof/>
          <w:lang w:eastAsia="en-US" w:bidi="th-TH"/>
        </w:rPr>
        <w:pict w14:anchorId="32546A2B">
          <v:shape id="_x0000_s1811" type="#_x0000_t202" style="position:absolute;margin-left:14.75pt;margin-top:171.1pt;width:300.4pt;height:36.25pt;z-index:253121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811" inset="0,0,0,0">
              <w:txbxContent>
                <w:p w:rsidR="00C8060B" w:rsidRPr="0001503F" w:rsidRDefault="00C8060B" w:rsidP="00C8060B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ประจำเดือน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พฤษภาคม</w:t>
                  </w:r>
                  <w:r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25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66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 xml:space="preserve">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ฉบับที่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5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ครั้งที่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1</w:t>
                  </w:r>
                </w:p>
                <w:p w:rsidR="004A3FBF" w:rsidRPr="00C8060B" w:rsidRDefault="004A3FBF" w:rsidP="004A3FBF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AB78BE">
        <w:rPr>
          <w:noProof/>
        </w:rPr>
        <w:pict>
          <v:shape id="_x0000_s1806" type="#_x0000_t75" style="position:absolute;margin-left:324.75pt;margin-top:510.4pt;width:174.25pt;height:162.6pt;z-index:-250204160;mso-position-horizontal-relative:text;mso-position-vertical-relative:text;mso-width-relative:page;mso-height-relative:page">
            <v:imagedata r:id="rId61" o:title="349958496_2431596110371533_6879073101600605365_n"/>
          </v:shape>
        </w:pict>
      </w:r>
      <w:r w:rsidR="00AB78BE">
        <w:rPr>
          <w:noProof/>
        </w:rPr>
        <w:pict>
          <v:shape id="_x0000_s1805" type="#_x0000_t75" style="position:absolute;margin-left:324.75pt;margin-top:343.45pt;width:174.25pt;height:162.55pt;z-index:-250206208;mso-position-horizontal-relative:text;mso-position-vertical-relative:text;mso-width-relative:page;mso-height-relative:page">
            <v:imagedata r:id="rId62" o:title="350136153_772976864521542_233511608393278150_n"/>
          </v:shape>
        </w:pict>
      </w:r>
      <w:r w:rsidR="00AB78BE">
        <w:rPr>
          <w:noProof/>
        </w:rPr>
        <w:pict>
          <v:shape id="_x0000_s1804" type="#_x0000_t75" style="position:absolute;margin-left:-72.05pt;margin-top:343.45pt;width:393pt;height:329.55pt;z-index:-250208256;mso-position-horizontal-relative:text;mso-position-vertical-relative:text;mso-width-relative:page;mso-height-relative:page">
            <v:imagedata r:id="rId63" o:title="350107403_644075450493520_7217862110080970018_n"/>
          </v:shape>
        </w:pict>
      </w:r>
      <w:r w:rsidR="00AB78BE">
        <w:rPr>
          <w:rFonts w:cstheme="minorBidi"/>
          <w:noProof/>
          <w:lang w:eastAsia="en-US" w:bidi="th-TH"/>
        </w:rPr>
        <w:pict w14:anchorId="4780347B">
          <v:shape id="_x0000_s1800" type="#_x0000_t202" style="position:absolute;margin-left:-69.05pt;margin-top:121pt;width:554.5pt;height:3in;z-index:253103104;mso-position-horizontal-relative:text;mso-position-vertical-relative:text;mso-width-relative:margin;mso-height-relative:margin" fillcolor="white [3201]" strokecolor="#9bbb59 [3206]" strokeweight="1pt">
            <v:stroke dashstyle="dash"/>
            <v:shadow color="#868686"/>
            <v:textbox style="mso-next-textbox:#_x0000_s1800">
              <w:txbxContent>
                <w:p w:rsidR="00AB78BE" w:rsidRPr="00AB78BE" w:rsidRDefault="00AB78BE" w:rsidP="00AB78BE">
                  <w:pPr>
                    <w:ind w:firstLine="720"/>
                    <w:jc w:val="both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AB78BE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วันที่ 29 พฤษภาคม 2566 เวลา 09.30 น. นายอุ</w:t>
                  </w:r>
                  <w:bookmarkStart w:id="0" w:name="_GoBack"/>
                  <w:bookmarkEnd w:id="0"/>
                  <w:r w:rsidRPr="00AB78BE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ดม เชียงยศ นายกเทศมนตรีตำบลก้อ เป็นประธานการประชุมคณะกรรมการกองทุนหลักประกันสุขภาพระดับท้องถิ่น เทศบาลตำบลก้อ ประจำปีงบประมาณ พ.ศ. 2566 (ครั้งที่ 2) โดยมี ว่าที่ร้อยตรีชัย</w:t>
                  </w:r>
                  <w:proofErr w:type="spellStart"/>
                  <w:r w:rsidRPr="00AB78BE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ยุทธ</w:t>
                  </w:r>
                  <w:proofErr w:type="spellEnd"/>
                  <w:r w:rsidRPr="00AB78BE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 </w:t>
                  </w:r>
                  <w:proofErr w:type="spellStart"/>
                  <w:r w:rsidRPr="00AB78BE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คุณา</w:t>
                  </w:r>
                  <w:proofErr w:type="spellEnd"/>
                  <w:r w:rsidRPr="00AB78BE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พรสุจริต ปลัดเทศบาลตำบลก้อ คณะกรรมการบริหารกองทุนหลักประกันสุขภาพตำบลก้อ ผู้อำนวยการโรงพยาบาลส่งเสริมสุขภาพตำบลก้อ ผู้แทน </w:t>
                  </w:r>
                  <w:proofErr w:type="spellStart"/>
                  <w:r w:rsidRPr="00AB78BE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อส</w:t>
                  </w:r>
                  <w:proofErr w:type="spellEnd"/>
                  <w:r w:rsidRPr="00AB78BE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ม. ผู้แทนภาคหมู่บ้านหรือชุมชน และผู้แทนประสาน </w:t>
                  </w:r>
                  <w:proofErr w:type="spellStart"/>
                  <w:r w:rsidRPr="00AB78BE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สปสช</w:t>
                  </w:r>
                  <w:proofErr w:type="spellEnd"/>
                  <w:r w:rsidRPr="00AB78BE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. เข้าร่วม เป็นการให้ความรู้ความเข้าใจในการพิจารณาสนับสนุนงบประมาณโครงการ เพื่อนำไปพัฒนาส่งเสริมการป้องกันและแก้ไขปัญหาด้านสุขภาพ ด้านการดูแลรักษาสุขภาพในผู้ป่วยอยู่ในเขตรับผิดชอบของแต่ละหน่วยงาน แต่ละกลุ่ม/ชุมชนต่างๆ เพื่อเป็นการประชาสัมพันธ์</w:t>
                  </w:r>
                </w:p>
                <w:p w:rsidR="00AB78BE" w:rsidRPr="00AB78BE" w:rsidRDefault="00AB78BE" w:rsidP="00AB78BE">
                  <w:pPr>
                    <w:ind w:firstLine="720"/>
                    <w:jc w:val="both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AB78BE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ส่งเสริมการสร้างเสริมสุขภาพ และการขับเคลื่อนการบริหารจัดการของกองทุนหลักประกันสุขภาพฯ ตำบลก้อ ให้ครอบคลุมทั่วทุกกลุ่มเป้าหมาย และประชาชนทุกคนได้รับผลประโยชน์ร่วมกัน ตามที่สำนักงานหลักประกัน</w:t>
                  </w:r>
                </w:p>
                <w:p w:rsidR="00AB78BE" w:rsidRPr="00DB7C66" w:rsidRDefault="00AB78BE" w:rsidP="00AB78BE">
                  <w:pPr>
                    <w:ind w:firstLine="720"/>
                    <w:jc w:val="both"/>
                    <w:rPr>
                      <w:rFonts w:ascii="TH SarabunIT๙" w:hAnsi="TH SarabunIT๙" w:cs="TH SarabunIT๙"/>
                      <w:b/>
                      <w:bCs/>
                      <w:sz w:val="160"/>
                      <w:szCs w:val="160"/>
                      <w:cs/>
                      <w:lang w:bidi="th-TH"/>
                    </w:rPr>
                  </w:pPr>
                  <w:r w:rsidRPr="00AB78BE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สุขภาพแห่งชาติ ณ ห้องประชุมเทศบาลตำบลก้อ</w:t>
                  </w:r>
                </w:p>
              </w:txbxContent>
            </v:textbox>
          </v:shape>
        </w:pict>
      </w:r>
      <w:r w:rsidR="00AB78BE">
        <w:rPr>
          <w:rFonts w:cstheme="minorBidi"/>
          <w:lang w:bidi="th-TH"/>
        </w:rPr>
        <w:br w:type="page"/>
      </w:r>
    </w:p>
    <w:p w:rsidR="00704346" w:rsidRPr="00F96570" w:rsidRDefault="004A3FBF" w:rsidP="00704346">
      <w:pPr>
        <w:rPr>
          <w:rFonts w:cstheme="minorBidi" w:hint="cs"/>
          <w:lang w:bidi="th-TH"/>
        </w:rPr>
      </w:pPr>
      <w:r>
        <w:rPr>
          <w:rFonts w:cstheme="minorBidi"/>
          <w:noProof/>
          <w:lang w:eastAsia="en-US" w:bidi="th-TH"/>
        </w:rPr>
        <w:lastRenderedPageBreak/>
        <w:pict w14:anchorId="1C6A3A89">
          <v:shape id="_x0000_s1803" type="#_x0000_t202" style="position:absolute;margin-left:434.3pt;margin-top:678pt;width:65.15pt;height:67.2pt;z-index:25310617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803">
              <w:txbxContent>
                <w:p w:rsidR="00AB78BE" w:rsidRPr="00464AC4" w:rsidRDefault="00AB78BE" w:rsidP="00AB78BE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1</w:t>
                  </w:r>
                  <w:r w:rsidR="004A3FBF">
                    <w:rPr>
                      <w:rFonts w:ascii="TH SarabunIT๙" w:hAnsi="TH SarabunIT๙" w:cs="TH SarabunIT๙"/>
                      <w:sz w:val="96"/>
                      <w:szCs w:val="96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en-US" w:bidi="th-TH"/>
        </w:rPr>
        <w:pict w14:anchorId="32546A2B">
          <v:shape id="_x0000_s1812" type="#_x0000_t202" style="position:absolute;margin-left:17.75pt;margin-top:171.1pt;width:300.4pt;height:36.25pt;z-index:253122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812" inset="0,0,0,0">
              <w:txbxContent>
                <w:p w:rsidR="00C8060B" w:rsidRPr="0001503F" w:rsidRDefault="00C8060B" w:rsidP="00C8060B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ประจำเดือน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พฤษภาคม</w:t>
                  </w:r>
                  <w:r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25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66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 xml:space="preserve">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ฉบับที่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5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ครั้งที่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1</w:t>
                  </w:r>
                </w:p>
                <w:p w:rsidR="004A3FBF" w:rsidRPr="00F93C76" w:rsidRDefault="004A3FBF" w:rsidP="004A3FBF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09" type="#_x0000_t75" style="position:absolute;margin-left:226pt;margin-top:447pt;width:268pt;height:217.1pt;z-index:-250198016;mso-position-horizontal-relative:text;mso-position-vertical-relative:text;mso-width-relative:page;mso-height-relative:page">
            <v:imagedata r:id="rId64" o:title="350473487_197023879949976_1395021761521794964_n"/>
          </v:shape>
        </w:pict>
      </w:r>
      <w:r w:rsidR="00AB78BE">
        <w:rPr>
          <w:noProof/>
        </w:rPr>
        <w:pict>
          <v:shape id="_x0000_s1810" type="#_x0000_t75" style="position:absolute;margin-left:-69.75pt;margin-top:447pt;width:288.75pt;height:217.1pt;z-index:-250195968;mso-position-horizontal-relative:text;mso-position-vertical-relative:text;mso-width-relative:page;mso-height-relative:page">
            <v:imagedata r:id="rId65" o:title="350255616_631202432223617_3466140027444634489_n"/>
          </v:shape>
        </w:pict>
      </w:r>
      <w:r w:rsidR="00AB78BE">
        <w:rPr>
          <w:noProof/>
        </w:rPr>
        <w:pict>
          <v:shape id="_x0000_s1807" type="#_x0000_t75" style="position:absolute;margin-left:226pt;margin-top:248.15pt;width:268pt;height:194.75pt;z-index:-250202112;mso-position-horizontal-relative:text;mso-position-vertical-relative:text;mso-width-relative:page;mso-height-relative:page">
            <v:imagedata r:id="rId66" o:title="349515711_196998722832271_5704403602995335130_n"/>
          </v:shape>
        </w:pict>
      </w:r>
      <w:r w:rsidR="00AB78BE">
        <w:rPr>
          <w:noProof/>
        </w:rPr>
        <w:pict>
          <v:shape id="_x0000_s1808" type="#_x0000_t75" style="position:absolute;margin-left:-69.75pt;margin-top:248.15pt;width:289.75pt;height:196pt;z-index:-250200064;mso-position-horizontal-relative:text;mso-position-vertical-relative:text;mso-width-relative:page;mso-height-relative:page">
            <v:imagedata r:id="rId67" o:title="350127334_223822233733983_609497720011542040_n"/>
          </v:shape>
        </w:pict>
      </w:r>
      <w:r w:rsidR="00AB78BE">
        <w:rPr>
          <w:rFonts w:cstheme="minorBidi"/>
          <w:noProof/>
          <w:lang w:eastAsia="en-US" w:bidi="th-TH"/>
        </w:rPr>
        <w:pict w14:anchorId="4780347B">
          <v:shape id="_x0000_s1801" type="#_x0000_t202" style="position:absolute;margin-left:-68.05pt;margin-top:125pt;width:554.5pt;height:116.15pt;z-index:253104128;mso-position-horizontal-relative:text;mso-position-vertical-relative:text;mso-width-relative:margin;mso-height-relative:margin" fillcolor="white [3201]" strokecolor="#9bbb59 [3206]" strokeweight="1pt">
            <v:stroke dashstyle="dash"/>
            <v:shadow color="#868686"/>
            <v:textbox style="mso-next-textbox:#_x0000_s1801">
              <w:txbxContent>
                <w:p w:rsidR="00AB78BE" w:rsidRPr="00DB7C66" w:rsidRDefault="00AB78BE" w:rsidP="00AB78BE">
                  <w:pPr>
                    <w:ind w:firstLine="720"/>
                    <w:jc w:val="both"/>
                    <w:rPr>
                      <w:rFonts w:ascii="TH SarabunIT๙" w:hAnsi="TH SarabunIT๙" w:cs="TH SarabunIT๙"/>
                      <w:b/>
                      <w:bCs/>
                      <w:sz w:val="160"/>
                      <w:szCs w:val="160"/>
                      <w:cs/>
                      <w:lang w:bidi="th-TH"/>
                    </w:rPr>
                  </w:pPr>
                  <w:r w:rsidRPr="00AB78BE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วันที่ 29 พฤษภาคม 2566 เวลา 10.30 น. นายอุดม เชียงยศ นายกเทศมนตรีตำบลก้อ ส่งมอบทรายกำจัดลูกน้ำ (ทรายที่ถูกเคลือบด้วยสารเคมี</w:t>
                  </w:r>
                  <w:proofErr w:type="spellStart"/>
                  <w:r w:rsidRPr="00AB78BE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พวกอะเบท</w:t>
                  </w:r>
                  <w:proofErr w:type="spellEnd"/>
                  <w:r w:rsidRPr="00AB78BE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เป็นสารประกอบที่มีฟอสฟอรัสเป็นองค์ประกอบ) โดยมี ผู้อำนวยการโรงพยาบาลส่งเสริมสุขภาพตำบลก้อ และผู้แทน </w:t>
                  </w:r>
                  <w:proofErr w:type="spellStart"/>
                  <w:r w:rsidRPr="00AB78BE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อส</w:t>
                  </w:r>
                  <w:proofErr w:type="spellEnd"/>
                  <w:r w:rsidRPr="00AB78BE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ม. รับมอบ เพื่อนำไปใส่ในภาชนะที่มีความเสี่ยง ซึ่งทางกระทรวงสาธารณสุขได้นำมาใช้ในการกำจัดลูกน้ำของยุงลาย เพื่อป้องกันการเกิดโรคไข้เลือดออกในชุมชน ณ เทศบาลตำบลก้อ</w:t>
                  </w:r>
                </w:p>
              </w:txbxContent>
            </v:textbox>
          </v:shape>
        </w:pict>
      </w:r>
    </w:p>
    <w:sectPr w:rsidR="00704346" w:rsidRPr="00F96570" w:rsidSect="00CE4D1A">
      <w:headerReference w:type="even" r:id="rId68"/>
      <w:headerReference w:type="default" r:id="rId69"/>
      <w:footerReference w:type="even" r:id="rId70"/>
      <w:footerReference w:type="default" r:id="rId71"/>
      <w:headerReference w:type="first" r:id="rId72"/>
      <w:footerReference w:type="first" r:id="rId73"/>
      <w:pgSz w:w="11907" w:h="16839"/>
      <w:pgMar w:top="1800" w:right="1800" w:bottom="1800" w:left="1800" w:header="0" w:footer="8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5757" w:rsidRDefault="00A55757" w:rsidP="00CE4D1A">
      <w:r>
        <w:separator/>
      </w:r>
    </w:p>
  </w:endnote>
  <w:endnote w:type="continuationSeparator" w:id="0">
    <w:p w:rsidR="00A55757" w:rsidRDefault="00A55757" w:rsidP="00CE4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aiSans Neue">
    <w:altName w:val="Angsana New"/>
    <w:charset w:val="00"/>
    <w:family w:val="auto"/>
    <w:pitch w:val="variable"/>
    <w:sig w:usb0="81000003" w:usb1="0000000A" w:usb2="00000000" w:usb3="00000000" w:csb0="0001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285" w:rsidRDefault="00390285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285" w:rsidRDefault="00390285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285" w:rsidRDefault="0039028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5757" w:rsidRDefault="00A55757" w:rsidP="00CE4D1A">
      <w:r>
        <w:separator/>
      </w:r>
    </w:p>
  </w:footnote>
  <w:footnote w:type="continuationSeparator" w:id="0">
    <w:p w:rsidR="00A55757" w:rsidRDefault="00A55757" w:rsidP="00CE4D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285" w:rsidRDefault="00A55757">
    <w:pPr>
      <w:pStyle w:val="aa"/>
    </w:pPr>
    <w:r>
      <w:rPr>
        <w:noProof/>
        <w:lang w:eastAsia="en-US" w:bidi="th-TH"/>
      </w:rPr>
      <w:pict w14:anchorId="4BC17D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99278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ข่าว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285" w:rsidRDefault="00A55757">
    <w:pPr>
      <w:pStyle w:val="aa"/>
    </w:pPr>
    <w:r>
      <w:rPr>
        <w:noProof/>
        <w:lang w:eastAsia="en-US" w:bidi="th-TH"/>
      </w:rPr>
      <w:pict w14:anchorId="58FB8D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99279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ข่าว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285" w:rsidRDefault="00A55757">
    <w:pPr>
      <w:pStyle w:val="aa"/>
    </w:pPr>
    <w:r>
      <w:rPr>
        <w:noProof/>
        <w:lang w:eastAsia="en-US" w:bidi="th-TH"/>
      </w:rPr>
      <w:pict w14:anchorId="4579E9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99277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ข่าว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9" type="#_x0000_t75" style="width:3in;height:2in" o:bullet="t">
        <v:imagedata r:id="rId1" o:title="image001"/>
      </v:shape>
    </w:pict>
  </w:numPicBullet>
  <w:abstractNum w:abstractNumId="0">
    <w:nsid w:val="12E9213D"/>
    <w:multiLevelType w:val="hybridMultilevel"/>
    <w:tmpl w:val="C3563BC2"/>
    <w:lvl w:ilvl="0" w:tplc="EAC0476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39EE16AB"/>
    <w:multiLevelType w:val="multilevel"/>
    <w:tmpl w:val="C472D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F10F4B"/>
    <w:multiLevelType w:val="hybridMultilevel"/>
    <w:tmpl w:val="09685CEE"/>
    <w:lvl w:ilvl="0" w:tplc="A5E84C64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Cordia New" w:eastAsia="Times New Roman" w:hAnsi="Cordia New" w:cs="Cordi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48680A17"/>
    <w:multiLevelType w:val="hybridMultilevel"/>
    <w:tmpl w:val="43CEB934"/>
    <w:lvl w:ilvl="0" w:tplc="4A562246">
      <w:start w:val="1"/>
      <w:numFmt w:val="decimal"/>
      <w:lvlText w:val="%1."/>
      <w:lvlJc w:val="left"/>
      <w:pPr>
        <w:ind w:left="51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">
    <w:nsid w:val="57E41E70"/>
    <w:multiLevelType w:val="hybridMultilevel"/>
    <w:tmpl w:val="C6AAFD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D03F8D"/>
    <w:multiLevelType w:val="hybridMultilevel"/>
    <w:tmpl w:val="B156DC32"/>
    <w:lvl w:ilvl="0" w:tplc="D6ECA7D8">
      <w:start w:val="1"/>
      <w:numFmt w:val="bullet"/>
      <w:pStyle w:val="a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FF6600"/>
        <w:sz w:val="28"/>
        <w:szCs w:val="28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characterSpacingControl w:val="doNotCompress"/>
  <w:ignoreMixedContent/>
  <w:alwaysShowPlaceholderText/>
  <w:hdrShapeDefaults>
    <o:shapedefaults v:ext="edit" spidmax="2055" fill="f" fillcolor="white" stroke="f">
      <v:fill color="white" on="f"/>
      <v:stroke on="f"/>
      <o:colormru v:ext="edit" colors="#ebeeff,#e7ffe7,#c1f3ff,#d7f7ff,#98a3d7,#bfc9ff,#ffc,#d1f4f3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D025B5"/>
    <w:rsid w:val="0000352B"/>
    <w:rsid w:val="00007B0D"/>
    <w:rsid w:val="00013CC6"/>
    <w:rsid w:val="0001503F"/>
    <w:rsid w:val="00016235"/>
    <w:rsid w:val="00016DB8"/>
    <w:rsid w:val="000271C2"/>
    <w:rsid w:val="00047637"/>
    <w:rsid w:val="00047672"/>
    <w:rsid w:val="0005512D"/>
    <w:rsid w:val="0006348A"/>
    <w:rsid w:val="00066F91"/>
    <w:rsid w:val="00071D34"/>
    <w:rsid w:val="00080B18"/>
    <w:rsid w:val="0008175A"/>
    <w:rsid w:val="00084D0A"/>
    <w:rsid w:val="00086A05"/>
    <w:rsid w:val="00087045"/>
    <w:rsid w:val="0008723A"/>
    <w:rsid w:val="0009238D"/>
    <w:rsid w:val="00093AD6"/>
    <w:rsid w:val="000A53D2"/>
    <w:rsid w:val="000B2312"/>
    <w:rsid w:val="000B2906"/>
    <w:rsid w:val="000C0B48"/>
    <w:rsid w:val="000D127A"/>
    <w:rsid w:val="000D24AB"/>
    <w:rsid w:val="000E2244"/>
    <w:rsid w:val="000E75DB"/>
    <w:rsid w:val="000F4F8B"/>
    <w:rsid w:val="000F7862"/>
    <w:rsid w:val="00100C84"/>
    <w:rsid w:val="00107821"/>
    <w:rsid w:val="00111C5E"/>
    <w:rsid w:val="00120FA7"/>
    <w:rsid w:val="00121A83"/>
    <w:rsid w:val="00127137"/>
    <w:rsid w:val="0013442D"/>
    <w:rsid w:val="00136328"/>
    <w:rsid w:val="00144856"/>
    <w:rsid w:val="00154CAF"/>
    <w:rsid w:val="001775C2"/>
    <w:rsid w:val="00187BAA"/>
    <w:rsid w:val="001A0104"/>
    <w:rsid w:val="001A20F5"/>
    <w:rsid w:val="001B40D1"/>
    <w:rsid w:val="001B55A3"/>
    <w:rsid w:val="001C1844"/>
    <w:rsid w:val="001C7327"/>
    <w:rsid w:val="001D4D7D"/>
    <w:rsid w:val="001D73F6"/>
    <w:rsid w:val="001F32E0"/>
    <w:rsid w:val="001F5AA4"/>
    <w:rsid w:val="001F7CB5"/>
    <w:rsid w:val="0020485C"/>
    <w:rsid w:val="002067B4"/>
    <w:rsid w:val="0021672E"/>
    <w:rsid w:val="002172C5"/>
    <w:rsid w:val="00220CB0"/>
    <w:rsid w:val="00221619"/>
    <w:rsid w:val="00223889"/>
    <w:rsid w:val="0024346E"/>
    <w:rsid w:val="00266622"/>
    <w:rsid w:val="00275956"/>
    <w:rsid w:val="00280B28"/>
    <w:rsid w:val="00283506"/>
    <w:rsid w:val="00284A39"/>
    <w:rsid w:val="002A1DE6"/>
    <w:rsid w:val="002D0ED0"/>
    <w:rsid w:val="002D3386"/>
    <w:rsid w:val="002D33EB"/>
    <w:rsid w:val="002E766B"/>
    <w:rsid w:val="002F49D1"/>
    <w:rsid w:val="003011F4"/>
    <w:rsid w:val="003037A4"/>
    <w:rsid w:val="003201A4"/>
    <w:rsid w:val="00322287"/>
    <w:rsid w:val="00330733"/>
    <w:rsid w:val="003410CA"/>
    <w:rsid w:val="00342743"/>
    <w:rsid w:val="003560D3"/>
    <w:rsid w:val="003577E9"/>
    <w:rsid w:val="003579CD"/>
    <w:rsid w:val="00376BF6"/>
    <w:rsid w:val="00381887"/>
    <w:rsid w:val="003836BC"/>
    <w:rsid w:val="00390285"/>
    <w:rsid w:val="0039199A"/>
    <w:rsid w:val="003974F4"/>
    <w:rsid w:val="00397DA1"/>
    <w:rsid w:val="003A00A9"/>
    <w:rsid w:val="003A528D"/>
    <w:rsid w:val="003A56C6"/>
    <w:rsid w:val="003A5E99"/>
    <w:rsid w:val="003A64C1"/>
    <w:rsid w:val="003B38D2"/>
    <w:rsid w:val="003C03AC"/>
    <w:rsid w:val="003C2DF7"/>
    <w:rsid w:val="003D4414"/>
    <w:rsid w:val="003E36D4"/>
    <w:rsid w:val="003E785E"/>
    <w:rsid w:val="003F3DDF"/>
    <w:rsid w:val="003F4C0E"/>
    <w:rsid w:val="00404AA0"/>
    <w:rsid w:val="00412278"/>
    <w:rsid w:val="004140FB"/>
    <w:rsid w:val="00422F9A"/>
    <w:rsid w:val="00424264"/>
    <w:rsid w:val="004513BB"/>
    <w:rsid w:val="00453A85"/>
    <w:rsid w:val="00455E3C"/>
    <w:rsid w:val="00464AC4"/>
    <w:rsid w:val="00465010"/>
    <w:rsid w:val="004939E3"/>
    <w:rsid w:val="00494587"/>
    <w:rsid w:val="004A104F"/>
    <w:rsid w:val="004A3FBF"/>
    <w:rsid w:val="004A508F"/>
    <w:rsid w:val="004A6F72"/>
    <w:rsid w:val="004C637C"/>
    <w:rsid w:val="004C758F"/>
    <w:rsid w:val="004D366E"/>
    <w:rsid w:val="004E0A42"/>
    <w:rsid w:val="004E0E69"/>
    <w:rsid w:val="004E1342"/>
    <w:rsid w:val="004F2577"/>
    <w:rsid w:val="004F59B7"/>
    <w:rsid w:val="00501612"/>
    <w:rsid w:val="00506557"/>
    <w:rsid w:val="00510CBB"/>
    <w:rsid w:val="00511AF4"/>
    <w:rsid w:val="00520BDF"/>
    <w:rsid w:val="005266B9"/>
    <w:rsid w:val="00531924"/>
    <w:rsid w:val="0053531E"/>
    <w:rsid w:val="00560FED"/>
    <w:rsid w:val="00566DC7"/>
    <w:rsid w:val="00577F8A"/>
    <w:rsid w:val="0058207F"/>
    <w:rsid w:val="00582EB2"/>
    <w:rsid w:val="00591845"/>
    <w:rsid w:val="005964DA"/>
    <w:rsid w:val="005A7AB6"/>
    <w:rsid w:val="005B2A1D"/>
    <w:rsid w:val="005D06C8"/>
    <w:rsid w:val="005D2667"/>
    <w:rsid w:val="005E0C7A"/>
    <w:rsid w:val="005E2FB0"/>
    <w:rsid w:val="005F2871"/>
    <w:rsid w:val="005F501C"/>
    <w:rsid w:val="00601D65"/>
    <w:rsid w:val="00606C4E"/>
    <w:rsid w:val="0060737E"/>
    <w:rsid w:val="0061172D"/>
    <w:rsid w:val="00620EBE"/>
    <w:rsid w:val="006223F2"/>
    <w:rsid w:val="00623AE1"/>
    <w:rsid w:val="00630685"/>
    <w:rsid w:val="0064104D"/>
    <w:rsid w:val="006545A2"/>
    <w:rsid w:val="0066200E"/>
    <w:rsid w:val="0066225B"/>
    <w:rsid w:val="0066353D"/>
    <w:rsid w:val="0067703F"/>
    <w:rsid w:val="00677762"/>
    <w:rsid w:val="006A15E8"/>
    <w:rsid w:val="006A2558"/>
    <w:rsid w:val="006B03B5"/>
    <w:rsid w:val="006C494E"/>
    <w:rsid w:val="006C4E9E"/>
    <w:rsid w:val="006D1B9C"/>
    <w:rsid w:val="006D5406"/>
    <w:rsid w:val="006D59E8"/>
    <w:rsid w:val="006E7BBB"/>
    <w:rsid w:val="006F5D1E"/>
    <w:rsid w:val="00700FD6"/>
    <w:rsid w:val="007013DB"/>
    <w:rsid w:val="00704346"/>
    <w:rsid w:val="00715318"/>
    <w:rsid w:val="007230C6"/>
    <w:rsid w:val="0072616D"/>
    <w:rsid w:val="00726D25"/>
    <w:rsid w:val="00736643"/>
    <w:rsid w:val="0075346C"/>
    <w:rsid w:val="0075528A"/>
    <w:rsid w:val="00756489"/>
    <w:rsid w:val="007679F5"/>
    <w:rsid w:val="00785EE0"/>
    <w:rsid w:val="00786B9C"/>
    <w:rsid w:val="00791E18"/>
    <w:rsid w:val="007922EB"/>
    <w:rsid w:val="007A062D"/>
    <w:rsid w:val="007A1E91"/>
    <w:rsid w:val="007A7C4A"/>
    <w:rsid w:val="007B3206"/>
    <w:rsid w:val="007B3658"/>
    <w:rsid w:val="007C77F0"/>
    <w:rsid w:val="007D4AFB"/>
    <w:rsid w:val="007D5370"/>
    <w:rsid w:val="00814B9E"/>
    <w:rsid w:val="00815E27"/>
    <w:rsid w:val="00816B1B"/>
    <w:rsid w:val="00832868"/>
    <w:rsid w:val="00837A44"/>
    <w:rsid w:val="008448B0"/>
    <w:rsid w:val="00855C4A"/>
    <w:rsid w:val="00871AFA"/>
    <w:rsid w:val="00874523"/>
    <w:rsid w:val="00881931"/>
    <w:rsid w:val="00882D96"/>
    <w:rsid w:val="0088391A"/>
    <w:rsid w:val="0088582E"/>
    <w:rsid w:val="008A11CA"/>
    <w:rsid w:val="008A1839"/>
    <w:rsid w:val="008B0A2D"/>
    <w:rsid w:val="008B6A41"/>
    <w:rsid w:val="008B7599"/>
    <w:rsid w:val="008C017F"/>
    <w:rsid w:val="008C2E2E"/>
    <w:rsid w:val="008C598A"/>
    <w:rsid w:val="008E2984"/>
    <w:rsid w:val="009071F2"/>
    <w:rsid w:val="009104E0"/>
    <w:rsid w:val="00922055"/>
    <w:rsid w:val="00922708"/>
    <w:rsid w:val="00924E58"/>
    <w:rsid w:val="00927365"/>
    <w:rsid w:val="009344D6"/>
    <w:rsid w:val="00942522"/>
    <w:rsid w:val="00945AF3"/>
    <w:rsid w:val="00947468"/>
    <w:rsid w:val="00947EBB"/>
    <w:rsid w:val="00951EA5"/>
    <w:rsid w:val="00963F94"/>
    <w:rsid w:val="0097232B"/>
    <w:rsid w:val="00972FE8"/>
    <w:rsid w:val="00973585"/>
    <w:rsid w:val="00980FC7"/>
    <w:rsid w:val="00981A06"/>
    <w:rsid w:val="00982DDD"/>
    <w:rsid w:val="0099795D"/>
    <w:rsid w:val="009A1741"/>
    <w:rsid w:val="009A1ADB"/>
    <w:rsid w:val="009A1DAE"/>
    <w:rsid w:val="009A3592"/>
    <w:rsid w:val="009A7C27"/>
    <w:rsid w:val="009B1BFC"/>
    <w:rsid w:val="009C1FAE"/>
    <w:rsid w:val="009C5ED0"/>
    <w:rsid w:val="009E4562"/>
    <w:rsid w:val="009E4DEC"/>
    <w:rsid w:val="009E604E"/>
    <w:rsid w:val="009F0BAE"/>
    <w:rsid w:val="00A03F9C"/>
    <w:rsid w:val="00A0505F"/>
    <w:rsid w:val="00A1043D"/>
    <w:rsid w:val="00A22BCB"/>
    <w:rsid w:val="00A37047"/>
    <w:rsid w:val="00A42CD0"/>
    <w:rsid w:val="00A44858"/>
    <w:rsid w:val="00A4561A"/>
    <w:rsid w:val="00A54D11"/>
    <w:rsid w:val="00A55757"/>
    <w:rsid w:val="00A62952"/>
    <w:rsid w:val="00A71C13"/>
    <w:rsid w:val="00A76183"/>
    <w:rsid w:val="00A8229B"/>
    <w:rsid w:val="00A85C25"/>
    <w:rsid w:val="00A87652"/>
    <w:rsid w:val="00AB45AC"/>
    <w:rsid w:val="00AB5F37"/>
    <w:rsid w:val="00AB78BE"/>
    <w:rsid w:val="00AD14B4"/>
    <w:rsid w:val="00AD7EDF"/>
    <w:rsid w:val="00AE0D7F"/>
    <w:rsid w:val="00AE1102"/>
    <w:rsid w:val="00AE4136"/>
    <w:rsid w:val="00AE6411"/>
    <w:rsid w:val="00AF05E0"/>
    <w:rsid w:val="00AF3763"/>
    <w:rsid w:val="00B07CEA"/>
    <w:rsid w:val="00B17268"/>
    <w:rsid w:val="00B21ECF"/>
    <w:rsid w:val="00B40DFA"/>
    <w:rsid w:val="00B415E3"/>
    <w:rsid w:val="00B45790"/>
    <w:rsid w:val="00B5675C"/>
    <w:rsid w:val="00B65E89"/>
    <w:rsid w:val="00B675BF"/>
    <w:rsid w:val="00B76250"/>
    <w:rsid w:val="00B90186"/>
    <w:rsid w:val="00BA53F9"/>
    <w:rsid w:val="00BB0169"/>
    <w:rsid w:val="00BB7B89"/>
    <w:rsid w:val="00BC0783"/>
    <w:rsid w:val="00BC0AD1"/>
    <w:rsid w:val="00BC17A6"/>
    <w:rsid w:val="00BD3157"/>
    <w:rsid w:val="00BD5331"/>
    <w:rsid w:val="00BE0A01"/>
    <w:rsid w:val="00BE3310"/>
    <w:rsid w:val="00BE5983"/>
    <w:rsid w:val="00BF74E0"/>
    <w:rsid w:val="00C032F1"/>
    <w:rsid w:val="00C17EE1"/>
    <w:rsid w:val="00C37FB2"/>
    <w:rsid w:val="00C41F8E"/>
    <w:rsid w:val="00C42C26"/>
    <w:rsid w:val="00C44DDE"/>
    <w:rsid w:val="00C4683D"/>
    <w:rsid w:val="00C55909"/>
    <w:rsid w:val="00C65459"/>
    <w:rsid w:val="00C6746A"/>
    <w:rsid w:val="00C8060B"/>
    <w:rsid w:val="00CA1086"/>
    <w:rsid w:val="00CB00E6"/>
    <w:rsid w:val="00CB2BC4"/>
    <w:rsid w:val="00CD1B79"/>
    <w:rsid w:val="00CE4D1A"/>
    <w:rsid w:val="00CE4F8E"/>
    <w:rsid w:val="00CE6516"/>
    <w:rsid w:val="00CF1CCE"/>
    <w:rsid w:val="00D025B5"/>
    <w:rsid w:val="00D0276C"/>
    <w:rsid w:val="00D05144"/>
    <w:rsid w:val="00D17194"/>
    <w:rsid w:val="00D4029E"/>
    <w:rsid w:val="00D5143B"/>
    <w:rsid w:val="00D63DBC"/>
    <w:rsid w:val="00D6430F"/>
    <w:rsid w:val="00D765AE"/>
    <w:rsid w:val="00D80779"/>
    <w:rsid w:val="00D8463B"/>
    <w:rsid w:val="00D93289"/>
    <w:rsid w:val="00DA3620"/>
    <w:rsid w:val="00DA5954"/>
    <w:rsid w:val="00DB2A1E"/>
    <w:rsid w:val="00DB54DE"/>
    <w:rsid w:val="00DB7C66"/>
    <w:rsid w:val="00DD3B68"/>
    <w:rsid w:val="00DF1886"/>
    <w:rsid w:val="00E01278"/>
    <w:rsid w:val="00E100DA"/>
    <w:rsid w:val="00E14340"/>
    <w:rsid w:val="00E25A15"/>
    <w:rsid w:val="00E37159"/>
    <w:rsid w:val="00E4135B"/>
    <w:rsid w:val="00E44F1E"/>
    <w:rsid w:val="00E46BDF"/>
    <w:rsid w:val="00E51CEE"/>
    <w:rsid w:val="00E53A48"/>
    <w:rsid w:val="00E56DA5"/>
    <w:rsid w:val="00E67631"/>
    <w:rsid w:val="00E80446"/>
    <w:rsid w:val="00E86085"/>
    <w:rsid w:val="00E91D3A"/>
    <w:rsid w:val="00E95FF2"/>
    <w:rsid w:val="00EB09BD"/>
    <w:rsid w:val="00EB19F3"/>
    <w:rsid w:val="00EB3779"/>
    <w:rsid w:val="00EC60A2"/>
    <w:rsid w:val="00EC72EC"/>
    <w:rsid w:val="00ED220C"/>
    <w:rsid w:val="00ED33DA"/>
    <w:rsid w:val="00EE453E"/>
    <w:rsid w:val="00EE643B"/>
    <w:rsid w:val="00EF41D7"/>
    <w:rsid w:val="00EF4EA4"/>
    <w:rsid w:val="00EF7E6F"/>
    <w:rsid w:val="00F0269B"/>
    <w:rsid w:val="00F02AAB"/>
    <w:rsid w:val="00F03328"/>
    <w:rsid w:val="00F05F04"/>
    <w:rsid w:val="00F060A2"/>
    <w:rsid w:val="00F064D2"/>
    <w:rsid w:val="00F159F9"/>
    <w:rsid w:val="00F43D45"/>
    <w:rsid w:val="00F44E46"/>
    <w:rsid w:val="00F44EB8"/>
    <w:rsid w:val="00F63A3B"/>
    <w:rsid w:val="00F66079"/>
    <w:rsid w:val="00F750F6"/>
    <w:rsid w:val="00F93C76"/>
    <w:rsid w:val="00F950CC"/>
    <w:rsid w:val="00F96570"/>
    <w:rsid w:val="00FA2992"/>
    <w:rsid w:val="00FC3F04"/>
    <w:rsid w:val="00FC4154"/>
    <w:rsid w:val="00FD3842"/>
    <w:rsid w:val="00FE3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 fill="f" fillcolor="white" stroke="f">
      <v:fill color="white" on="f"/>
      <v:stroke on="f"/>
      <o:colormru v:ext="edit" colors="#ebeeff,#e7ffe7,#c1f3ff,#d7f7ff,#98a3d7,#bfc9ff,#ffc,#d1f4f3"/>
    </o:shapedefaults>
    <o:shapelayout v:ext="edit">
      <o:idmap v:ext="edit" data="1"/>
    </o:shapelayout>
  </w:shapeDefaults>
  <w:decimalSymbol w:val="."/>
  <w:listSeparator w:val=","/>
  <w15:docId w15:val="{6570827A-41F8-49EA-AB8A-47F5533D3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06C4E"/>
    <w:rPr>
      <w:rFonts w:ascii="Trebuchet MS" w:eastAsia="Times New Roman" w:hAnsi="Trebuchet MS" w:cs="Trebuchet MS"/>
      <w:sz w:val="24"/>
      <w:szCs w:val="24"/>
      <w:lang w:eastAsia="th-TH" w:bidi="ar-SA"/>
    </w:rPr>
  </w:style>
  <w:style w:type="paragraph" w:styleId="1">
    <w:name w:val="heading 1"/>
    <w:basedOn w:val="a0"/>
    <w:next w:val="a0"/>
    <w:qFormat/>
    <w:rsid w:val="00606C4E"/>
    <w:pPr>
      <w:keepNext/>
      <w:outlineLvl w:val="0"/>
    </w:pPr>
    <w:rPr>
      <w:rFonts w:cs="Times New Roman"/>
      <w:b/>
      <w:color w:val="000080"/>
      <w:sz w:val="40"/>
      <w:szCs w:val="40"/>
    </w:rPr>
  </w:style>
  <w:style w:type="paragraph" w:styleId="2">
    <w:name w:val="heading 2"/>
    <w:basedOn w:val="a0"/>
    <w:next w:val="a0"/>
    <w:qFormat/>
    <w:rsid w:val="00606C4E"/>
    <w:pPr>
      <w:keepNext/>
      <w:outlineLvl w:val="1"/>
    </w:pPr>
    <w:rPr>
      <w:rFonts w:cs="Times New Roman"/>
      <w:b/>
      <w:color w:val="000080"/>
      <w:sz w:val="32"/>
      <w:szCs w:val="32"/>
    </w:rPr>
  </w:style>
  <w:style w:type="paragraph" w:styleId="3">
    <w:name w:val="heading 3"/>
    <w:basedOn w:val="a0"/>
    <w:next w:val="a0"/>
    <w:link w:val="30"/>
    <w:qFormat/>
    <w:rsid w:val="00606C4E"/>
    <w:pPr>
      <w:keepNext/>
      <w:outlineLvl w:val="2"/>
    </w:pPr>
    <w:rPr>
      <w:rFonts w:ascii="Palatino" w:hAnsi="Palatino" w:cs="Times New Roman"/>
      <w:sz w:val="28"/>
      <w:szCs w:val="28"/>
    </w:rPr>
  </w:style>
  <w:style w:type="paragraph" w:styleId="4">
    <w:name w:val="heading 4"/>
    <w:basedOn w:val="a0"/>
    <w:next w:val="a0"/>
    <w:qFormat/>
    <w:rsid w:val="00606C4E"/>
    <w:pPr>
      <w:keepNext/>
      <w:outlineLvl w:val="3"/>
    </w:pPr>
    <w:rPr>
      <w:rFonts w:ascii="Palatino" w:hAnsi="Palatino" w:cs="Times New Roman"/>
    </w:rPr>
  </w:style>
  <w:style w:type="paragraph" w:styleId="5">
    <w:name w:val="heading 5"/>
    <w:basedOn w:val="a0"/>
    <w:next w:val="a0"/>
    <w:link w:val="50"/>
    <w:qFormat/>
    <w:rsid w:val="00606C4E"/>
    <w:pPr>
      <w:spacing w:before="240" w:after="60"/>
      <w:outlineLvl w:val="4"/>
    </w:pPr>
    <w:rPr>
      <w:rFonts w:ascii="Comic Sans MS" w:hAnsi="Comic Sans MS" w:cs="Times New Roman"/>
      <w:color w:val="003300"/>
      <w:sz w:val="26"/>
      <w:szCs w:val="26"/>
    </w:rPr>
  </w:style>
  <w:style w:type="paragraph" w:styleId="6">
    <w:name w:val="heading 6"/>
    <w:basedOn w:val="a0"/>
    <w:next w:val="a0"/>
    <w:qFormat/>
    <w:rsid w:val="00606C4E"/>
    <w:pPr>
      <w:spacing w:before="240" w:after="60"/>
      <w:outlineLvl w:val="5"/>
    </w:pPr>
    <w:rPr>
      <w:rFonts w:ascii="Times" w:hAnsi="Times" w:cs="Times"/>
      <w:b/>
      <w:color w:val="003300"/>
      <w:sz w:val="22"/>
      <w:szCs w:val="22"/>
    </w:rPr>
  </w:style>
  <w:style w:type="paragraph" w:styleId="9">
    <w:name w:val="heading 9"/>
    <w:basedOn w:val="a0"/>
    <w:next w:val="a0"/>
    <w:qFormat/>
    <w:rsid w:val="00606C4E"/>
    <w:pPr>
      <w:keepNext/>
      <w:outlineLvl w:val="8"/>
    </w:pPr>
    <w:rPr>
      <w:i/>
      <w:color w:val="003366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"/>
    <w:basedOn w:val="a0"/>
    <w:rsid w:val="00606C4E"/>
    <w:pPr>
      <w:numPr>
        <w:numId w:val="2"/>
      </w:numPr>
    </w:pPr>
    <w:rPr>
      <w:sz w:val="22"/>
      <w:szCs w:val="22"/>
    </w:rPr>
  </w:style>
  <w:style w:type="paragraph" w:styleId="a4">
    <w:name w:val="Balloon Text"/>
    <w:basedOn w:val="a0"/>
    <w:semiHidden/>
    <w:rsid w:val="00606C4E"/>
    <w:rPr>
      <w:rFonts w:ascii="Tahoma" w:hAnsi="Tahoma" w:cs="Tahoma"/>
      <w:sz w:val="16"/>
      <w:szCs w:val="16"/>
    </w:rPr>
  </w:style>
  <w:style w:type="paragraph" w:customStyle="1" w:styleId="web">
    <w:name w:val="web"/>
    <w:basedOn w:val="a0"/>
    <w:rsid w:val="00606C4E"/>
    <w:pPr>
      <w:jc w:val="center"/>
    </w:pPr>
    <w:rPr>
      <w:color w:val="FF6600"/>
      <w:lang w:val="th-TH" w:bidi="th-TH"/>
    </w:rPr>
  </w:style>
  <w:style w:type="paragraph" w:customStyle="1" w:styleId="CaptionText">
    <w:name w:val="Caption Text"/>
    <w:basedOn w:val="a0"/>
    <w:rsid w:val="00606C4E"/>
    <w:pPr>
      <w:spacing w:line="240" w:lineRule="atLeast"/>
      <w:jc w:val="center"/>
    </w:pPr>
    <w:rPr>
      <w:i/>
      <w:color w:val="33CCCC"/>
      <w:sz w:val="18"/>
      <w:szCs w:val="18"/>
      <w:lang w:val="th-TH" w:bidi="th-TH"/>
    </w:rPr>
  </w:style>
  <w:style w:type="paragraph" w:customStyle="1" w:styleId="ReturnAddress">
    <w:name w:val="Return Address"/>
    <w:basedOn w:val="a0"/>
    <w:rsid w:val="00606C4E"/>
    <w:pPr>
      <w:spacing w:line="220" w:lineRule="exact"/>
      <w:jc w:val="center"/>
    </w:pPr>
    <w:rPr>
      <w:sz w:val="18"/>
      <w:szCs w:val="18"/>
      <w:lang w:val="th-TH" w:bidi="th-TH"/>
    </w:rPr>
  </w:style>
  <w:style w:type="paragraph" w:customStyle="1" w:styleId="VolumeandIssue">
    <w:name w:val="Volume and Issue"/>
    <w:basedOn w:val="a0"/>
    <w:rsid w:val="00606C4E"/>
    <w:pPr>
      <w:spacing w:line="240" w:lineRule="atLeast"/>
    </w:pPr>
    <w:rPr>
      <w:b/>
      <w:color w:val="FF6600"/>
      <w:spacing w:val="20"/>
      <w:sz w:val="16"/>
      <w:szCs w:val="16"/>
      <w:lang w:val="th-TH" w:bidi="th-TH"/>
    </w:rPr>
  </w:style>
  <w:style w:type="paragraph" w:customStyle="1" w:styleId="Masthead">
    <w:name w:val="Masthead"/>
    <w:basedOn w:val="1"/>
    <w:rsid w:val="00606C4E"/>
    <w:pPr>
      <w:jc w:val="center"/>
    </w:pPr>
    <w:rPr>
      <w:rFonts w:cs="Trebuchet MS"/>
      <w:color w:val="FFFFFF"/>
      <w:sz w:val="56"/>
      <w:szCs w:val="56"/>
      <w:lang w:val="th-TH" w:bidi="th-TH"/>
    </w:rPr>
  </w:style>
  <w:style w:type="paragraph" w:customStyle="1" w:styleId="10">
    <w:name w:val="หัวเรื่องสารบัญ1"/>
    <w:basedOn w:val="a0"/>
    <w:rsid w:val="00606C4E"/>
    <w:pPr>
      <w:spacing w:after="120" w:line="240" w:lineRule="atLeast"/>
    </w:pPr>
    <w:rPr>
      <w:b/>
      <w:color w:val="000080"/>
      <w:sz w:val="20"/>
      <w:szCs w:val="20"/>
      <w:lang w:val="th-TH" w:bidi="th-TH"/>
    </w:rPr>
  </w:style>
  <w:style w:type="paragraph" w:customStyle="1" w:styleId="TOCText">
    <w:name w:val="TOC Text"/>
    <w:basedOn w:val="a0"/>
    <w:rsid w:val="00606C4E"/>
    <w:pPr>
      <w:tabs>
        <w:tab w:val="right" w:pos="2250"/>
      </w:tabs>
      <w:spacing w:line="360" w:lineRule="exact"/>
    </w:pPr>
    <w:rPr>
      <w:color w:val="000080"/>
      <w:sz w:val="16"/>
      <w:szCs w:val="16"/>
      <w:lang w:val="th-TH" w:bidi="th-TH"/>
    </w:rPr>
  </w:style>
  <w:style w:type="paragraph" w:customStyle="1" w:styleId="PageTitle">
    <w:name w:val="Page Title"/>
    <w:basedOn w:val="a0"/>
    <w:rsid w:val="00606C4E"/>
    <w:pPr>
      <w:jc w:val="right"/>
    </w:pPr>
    <w:rPr>
      <w:b/>
      <w:color w:val="FFFFFF"/>
      <w:sz w:val="28"/>
      <w:szCs w:val="28"/>
      <w:lang w:val="th-TH" w:bidi="th-TH"/>
    </w:rPr>
  </w:style>
  <w:style w:type="paragraph" w:customStyle="1" w:styleId="Pullquote">
    <w:name w:val="Pullquote"/>
    <w:basedOn w:val="a0"/>
    <w:rsid w:val="00606C4E"/>
    <w:pPr>
      <w:spacing w:line="360" w:lineRule="atLeast"/>
      <w:jc w:val="right"/>
    </w:pPr>
    <w:rPr>
      <w:i/>
      <w:color w:val="FF5050"/>
      <w:lang w:val="th-TH" w:bidi="th-TH"/>
    </w:rPr>
  </w:style>
  <w:style w:type="paragraph" w:customStyle="1" w:styleId="MailingAddress">
    <w:name w:val="Mailing Address"/>
    <w:basedOn w:val="a0"/>
    <w:rsid w:val="00606C4E"/>
    <w:pPr>
      <w:spacing w:line="280" w:lineRule="atLeast"/>
    </w:pPr>
    <w:rPr>
      <w:rFonts w:ascii="Arial" w:hAnsi="Arial" w:cs="Arial"/>
      <w:b/>
      <w:caps/>
      <w:lang w:val="th-TH" w:bidi="th-TH"/>
    </w:rPr>
  </w:style>
  <w:style w:type="paragraph" w:customStyle="1" w:styleId="BodyText">
    <w:name w:val="BodyText"/>
    <w:basedOn w:val="a0"/>
    <w:rsid w:val="00606C4E"/>
    <w:pPr>
      <w:spacing w:after="120"/>
    </w:pPr>
    <w:rPr>
      <w:sz w:val="20"/>
      <w:szCs w:val="20"/>
      <w:lang w:val="th-TH" w:bidi="th-TH"/>
    </w:rPr>
  </w:style>
  <w:style w:type="character" w:styleId="a5">
    <w:name w:val="page number"/>
    <w:rsid w:val="00606C4E"/>
    <w:rPr>
      <w:b/>
      <w:bCs w:val="0"/>
      <w:color w:val="FFFFFF"/>
      <w:sz w:val="28"/>
      <w:lang w:val="th-TH"/>
    </w:rPr>
  </w:style>
  <w:style w:type="character" w:customStyle="1" w:styleId="emailstyle29">
    <w:name w:val="emailstyle29"/>
    <w:basedOn w:val="a1"/>
    <w:semiHidden/>
    <w:rsid w:val="00606C4E"/>
    <w:rPr>
      <w:rFonts w:ascii="Arial" w:hAnsi="Arial" w:cs="Arial" w:hint="default"/>
      <w:color w:val="000080"/>
      <w:sz w:val="20"/>
      <w:szCs w:val="20"/>
    </w:rPr>
  </w:style>
  <w:style w:type="paragraph" w:styleId="a6">
    <w:name w:val="No Spacing"/>
    <w:uiPriority w:val="1"/>
    <w:qFormat/>
    <w:rsid w:val="00D025B5"/>
    <w:rPr>
      <w:rFonts w:ascii="Calibri" w:eastAsia="Calibri" w:hAnsi="Calibri" w:cs="Cordia New"/>
      <w:sz w:val="22"/>
      <w:szCs w:val="28"/>
    </w:rPr>
  </w:style>
  <w:style w:type="paragraph" w:styleId="a7">
    <w:name w:val="Body Text"/>
    <w:basedOn w:val="a0"/>
    <w:link w:val="a8"/>
    <w:rsid w:val="00A4561A"/>
    <w:pPr>
      <w:tabs>
        <w:tab w:val="left" w:pos="1418"/>
      </w:tabs>
    </w:pPr>
    <w:rPr>
      <w:rFonts w:ascii="Cordia New" w:eastAsia="Cordia New" w:hAnsi="Cordia New" w:cs="Cordia New"/>
      <w:sz w:val="32"/>
      <w:szCs w:val="32"/>
      <w:lang w:eastAsia="en-US" w:bidi="th-TH"/>
    </w:rPr>
  </w:style>
  <w:style w:type="character" w:customStyle="1" w:styleId="a8">
    <w:name w:val="เนื้อความ อักขระ"/>
    <w:basedOn w:val="a1"/>
    <w:link w:val="a7"/>
    <w:rsid w:val="00A4561A"/>
    <w:rPr>
      <w:rFonts w:ascii="Cordia New" w:eastAsia="Cordia New" w:hAnsi="Cordia New" w:cs="Cordia New"/>
      <w:sz w:val="32"/>
      <w:szCs w:val="32"/>
    </w:rPr>
  </w:style>
  <w:style w:type="character" w:styleId="a9">
    <w:name w:val="Hyperlink"/>
    <w:uiPriority w:val="99"/>
    <w:unhideWhenUsed/>
    <w:rsid w:val="00A4561A"/>
    <w:rPr>
      <w:color w:val="0000FF"/>
      <w:u w:val="single"/>
    </w:rPr>
  </w:style>
  <w:style w:type="character" w:customStyle="1" w:styleId="style59">
    <w:name w:val="style59"/>
    <w:rsid w:val="007230C6"/>
  </w:style>
  <w:style w:type="character" w:customStyle="1" w:styleId="apple-converted-space">
    <w:name w:val="apple-converted-space"/>
    <w:basedOn w:val="a1"/>
    <w:rsid w:val="003201A4"/>
  </w:style>
  <w:style w:type="paragraph" w:styleId="aa">
    <w:name w:val="header"/>
    <w:basedOn w:val="a0"/>
    <w:link w:val="ab"/>
    <w:rsid w:val="00CE4D1A"/>
    <w:pPr>
      <w:tabs>
        <w:tab w:val="center" w:pos="4513"/>
        <w:tab w:val="right" w:pos="9026"/>
      </w:tabs>
    </w:pPr>
  </w:style>
  <w:style w:type="character" w:customStyle="1" w:styleId="ab">
    <w:name w:val="หัวกระดาษ อักขระ"/>
    <w:basedOn w:val="a1"/>
    <w:link w:val="aa"/>
    <w:rsid w:val="00CE4D1A"/>
    <w:rPr>
      <w:rFonts w:ascii="Trebuchet MS" w:eastAsia="Times New Roman" w:hAnsi="Trebuchet MS" w:cs="Trebuchet MS"/>
      <w:sz w:val="24"/>
      <w:szCs w:val="24"/>
      <w:lang w:eastAsia="th-TH" w:bidi="ar-SA"/>
    </w:rPr>
  </w:style>
  <w:style w:type="paragraph" w:styleId="ac">
    <w:name w:val="footer"/>
    <w:basedOn w:val="a0"/>
    <w:link w:val="ad"/>
    <w:rsid w:val="00CE4D1A"/>
    <w:pPr>
      <w:tabs>
        <w:tab w:val="center" w:pos="4513"/>
        <w:tab w:val="right" w:pos="9026"/>
      </w:tabs>
    </w:pPr>
  </w:style>
  <w:style w:type="character" w:customStyle="1" w:styleId="ad">
    <w:name w:val="ท้ายกระดาษ อักขระ"/>
    <w:basedOn w:val="a1"/>
    <w:link w:val="ac"/>
    <w:rsid w:val="00CE4D1A"/>
    <w:rPr>
      <w:rFonts w:ascii="Trebuchet MS" w:eastAsia="Times New Roman" w:hAnsi="Trebuchet MS" w:cs="Trebuchet MS"/>
      <w:sz w:val="24"/>
      <w:szCs w:val="24"/>
      <w:lang w:eastAsia="th-TH" w:bidi="ar-SA"/>
    </w:rPr>
  </w:style>
  <w:style w:type="paragraph" w:styleId="ae">
    <w:name w:val="Normal (Web)"/>
    <w:basedOn w:val="a0"/>
    <w:uiPriority w:val="99"/>
    <w:unhideWhenUsed/>
    <w:rsid w:val="00942522"/>
    <w:pPr>
      <w:spacing w:before="100" w:beforeAutospacing="1" w:after="100" w:afterAutospacing="1"/>
    </w:pPr>
    <w:rPr>
      <w:rFonts w:ascii="Angsana New" w:hAnsi="Angsana New" w:cs="Angsana New"/>
      <w:sz w:val="28"/>
      <w:szCs w:val="28"/>
      <w:lang w:eastAsia="en-US" w:bidi="th-TH"/>
    </w:rPr>
  </w:style>
  <w:style w:type="character" w:styleId="af">
    <w:name w:val="Strong"/>
    <w:basedOn w:val="a1"/>
    <w:uiPriority w:val="22"/>
    <w:qFormat/>
    <w:rsid w:val="00942522"/>
    <w:rPr>
      <w:b/>
      <w:bCs/>
    </w:rPr>
  </w:style>
  <w:style w:type="character" w:customStyle="1" w:styleId="30">
    <w:name w:val="หัวเรื่อง 3 อักขระ"/>
    <w:basedOn w:val="a1"/>
    <w:link w:val="3"/>
    <w:rsid w:val="0061172D"/>
    <w:rPr>
      <w:rFonts w:ascii="Palatino" w:eastAsia="Times New Roman" w:hAnsi="Palatino"/>
      <w:sz w:val="28"/>
      <w:szCs w:val="28"/>
      <w:lang w:eastAsia="th-TH" w:bidi="ar-SA"/>
    </w:rPr>
  </w:style>
  <w:style w:type="character" w:customStyle="1" w:styleId="fcg">
    <w:name w:val="fcg"/>
    <w:basedOn w:val="a1"/>
    <w:rsid w:val="00B675BF"/>
  </w:style>
  <w:style w:type="character" w:customStyle="1" w:styleId="50">
    <w:name w:val="หัวเรื่อง 5 อักขระ"/>
    <w:basedOn w:val="a1"/>
    <w:link w:val="5"/>
    <w:rsid w:val="003F4C0E"/>
    <w:rPr>
      <w:rFonts w:ascii="Comic Sans MS" w:eastAsia="Times New Roman" w:hAnsi="Comic Sans MS"/>
      <w:color w:val="003300"/>
      <w:sz w:val="26"/>
      <w:szCs w:val="26"/>
      <w:lang w:eastAsia="th-TH" w:bidi="ar-SA"/>
    </w:rPr>
  </w:style>
  <w:style w:type="character" w:customStyle="1" w:styleId="textexposedshow">
    <w:name w:val="text_exposed_show"/>
    <w:basedOn w:val="a1"/>
    <w:rsid w:val="006306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2148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6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9557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6860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yperlink" Target="https://www.facebook.com/media/set/?set=ms.c.eJxNjsENwEAIwzaqIOEo7L9YJdBBv5aJUVLTQAiCAn%7E_0gamnpQcvOFbglQs8BIHMAdYb%7E_tugq%7E%3BOMcaIMWYAymBews7lZdBZr1InPBk4DX1AVzgasjXf%7E%3B6Cw%7E%3Bb9YzDA%7E-%7E-.bps.a.1331942220283036.1073742138.100004018119679&amp;type=1" TargetMode="External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header" Target="header2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oter" Target="footer1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School%20newsletter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ECE2E-6EB1-43C6-8746-9DD4F5045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School newsletter</Template>
  <TotalTime>3497</TotalTime>
  <Pages>16</Pages>
  <Words>24</Words>
  <Characters>138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Microsoft Corporation</Company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V.7_x64</dc:creator>
  <cp:lastModifiedBy>ADVICE</cp:lastModifiedBy>
  <cp:revision>162</cp:revision>
  <cp:lastPrinted>2018-06-12T04:33:00Z</cp:lastPrinted>
  <dcterms:created xsi:type="dcterms:W3CDTF">2016-07-28T15:01:00Z</dcterms:created>
  <dcterms:modified xsi:type="dcterms:W3CDTF">2023-06-08T03:15:00Z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TC010182551054</vt:lpwstr>
  </property>
</Properties>
</file>